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3686F7C8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6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00731491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494AB4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11</w:t>
      </w:r>
      <w:r w:rsidR="00BF178E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th</w:t>
      </w:r>
      <w:r w:rsidR="00893D27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494AB4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January</w:t>
      </w:r>
    </w:p>
    <w:p w14:paraId="29E74DDB" w14:textId="4069C3B1" w:rsidR="003B3858" w:rsidRPr="00DA3545" w:rsidRDefault="009D0C9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9D94AFC">
                <wp:simplePos x="0" y="0"/>
                <wp:positionH relativeFrom="column">
                  <wp:posOffset>-171450</wp:posOffset>
                </wp:positionH>
                <wp:positionV relativeFrom="paragraph">
                  <wp:posOffset>90170</wp:posOffset>
                </wp:positionV>
                <wp:extent cx="2857500" cy="24669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6CB4D5E" w:rsidR="003B3858" w:rsidRPr="00DA3545" w:rsidRDefault="00494AB4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_Hlk107555368"/>
                            <w:r w:rsidRPr="009D0C92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>Welcome back everyone, I hope you all had a lovely Christmas. This week we have started looking at Stories from Other Cultures in English and started comparing and fractions with different denominators in maths.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5pt;margin-top:7.1pt;width:225pt;height:1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16CB4D5E" w:rsidR="003B3858" w:rsidRPr="00DA3545" w:rsidRDefault="00494AB4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bookmarkStart w:id="1" w:name="_Hlk107555368"/>
                      <w:r w:rsidRPr="009D0C92">
                        <w:rPr>
                          <w:rFonts w:ascii="XCCW Joined 7a" w:hAnsi="XCCW Joined 7a" w:cs="Arial"/>
                          <w:b/>
                          <w:szCs w:val="20"/>
                        </w:rPr>
                        <w:t>Welcome back everyone, I hope you all had a lovely Christmas. This week we have started looking at Stories from Other Cultures in English and started comparing and fractions with different denominators in maths.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A3545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9C55A9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973066E" w:rsidR="00B87BF4" w:rsidRPr="009D0C92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494AB4"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Tuesday</w:t>
                            </w: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and </w:t>
                            </w:r>
                            <w:r w:rsidR="00494AB4"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Thursday (swimming)</w:t>
                            </w:r>
                          </w:p>
                          <w:p w14:paraId="7CCA98ED" w14:textId="1584E692" w:rsidR="00494AB4" w:rsidRPr="009D0C92" w:rsidRDefault="00494AB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Cyber safety workshop Wednesday AM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973066E" w:rsidR="00B87BF4" w:rsidRPr="009D0C92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494AB4"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Tuesday</w:t>
                      </w: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and </w:t>
                      </w:r>
                      <w:r w:rsidR="00494AB4"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Thursday (swimming)</w:t>
                      </w:r>
                    </w:p>
                    <w:p w14:paraId="7CCA98ED" w14:textId="1584E692" w:rsidR="00494AB4" w:rsidRPr="009D0C92" w:rsidRDefault="00494AB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Cyber safety workshop Wednesday AM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52DD7D6A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494AB4" w:rsidRPr="009D0C92">
        <w:rPr>
          <w:rFonts w:ascii="XCCW Joined 7a" w:hAnsi="XCCW Joined 7a" w:cs="Arial"/>
          <w:noProof/>
          <w:szCs w:val="26"/>
          <w:lang w:eastAsia="en-GB"/>
        </w:rPr>
        <w:t>29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494AB4" w:rsidRPr="009D0C92">
        <w:rPr>
          <w:rFonts w:ascii="XCCW Joined 7a" w:hAnsi="XCCW Joined 7a" w:cs="Arial"/>
          <w:b/>
          <w:noProof/>
          <w:szCs w:val="26"/>
          <w:u w:val="single"/>
          <w:lang w:eastAsia="en-GB"/>
        </w:rPr>
        <w:t>compar</w:t>
      </w:r>
      <w:r w:rsidR="009D0C92" w:rsidRPr="009D0C92">
        <w:rPr>
          <w:rFonts w:ascii="XCCW Joined 7a" w:hAnsi="XCCW Joined 7a" w:cs="Arial"/>
          <w:b/>
          <w:noProof/>
          <w:szCs w:val="26"/>
          <w:u w:val="single"/>
          <w:lang w:eastAsia="en-GB"/>
        </w:rPr>
        <w:t>i</w:t>
      </w:r>
      <w:r w:rsidR="00494AB4" w:rsidRPr="009D0C92">
        <w:rPr>
          <w:rFonts w:ascii="XCCW Joined 7a" w:hAnsi="XCCW Joined 7a" w:cs="Arial"/>
          <w:b/>
          <w:noProof/>
          <w:szCs w:val="26"/>
          <w:u w:val="single"/>
          <w:lang w:eastAsia="en-GB"/>
        </w:rPr>
        <w:t>ng and ordering fractions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11FBAC36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121F18">
        <w:rPr>
          <w:rFonts w:ascii="XCCW Joined 7a" w:hAnsi="XCCW Joined 7a" w:cs="Arial"/>
          <w:b/>
          <w:noProof/>
          <w:szCs w:val="26"/>
          <w:u w:val="single"/>
          <w:lang w:eastAsia="en-GB"/>
        </w:rPr>
        <w:t>modal verbs</w:t>
      </w:r>
      <w:bookmarkStart w:id="2" w:name="_GoBack"/>
      <w:bookmarkEnd w:id="2"/>
      <w:r w:rsidR="00F26949" w:rsidRPr="009D0C92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08E52484" w:rsidR="003B3858" w:rsidRPr="009D0C92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sectPr w:rsidR="003B3858" w:rsidRPr="009D0C92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37B70685</Template>
  <TotalTime>3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4</cp:revision>
  <cp:lastPrinted>2023-01-06T12:05:00Z</cp:lastPrinted>
  <dcterms:created xsi:type="dcterms:W3CDTF">2023-01-06T12:02:00Z</dcterms:created>
  <dcterms:modified xsi:type="dcterms:W3CDTF">2023-01-06T12:06:00Z</dcterms:modified>
</cp:coreProperties>
</file>