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D00E795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EC681A">
        <w:rPr>
          <w:rFonts w:ascii="XCCW Joined 7a" w:hAnsi="XCCW Joined 7a" w:cs="Arial"/>
          <w:sz w:val="28"/>
          <w:szCs w:val="20"/>
          <w:u w:val="single"/>
        </w:rPr>
        <w:t>13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06F38A46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94AB4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EC68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8</w:t>
      </w:r>
      <w:r w:rsidR="00BF178E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893D27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494AB4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069C3B1" w:rsidR="003B3858" w:rsidRPr="00DA3545" w:rsidRDefault="009D0C9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9D94AFC">
                <wp:simplePos x="0" y="0"/>
                <wp:positionH relativeFrom="column">
                  <wp:posOffset>-171450</wp:posOffset>
                </wp:positionH>
                <wp:positionV relativeFrom="paragraph">
                  <wp:posOffset>90170</wp:posOffset>
                </wp:positionV>
                <wp:extent cx="2857500" cy="2466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12D4E55" w:rsidR="003B3858" w:rsidRPr="00EC681A" w:rsidRDefault="00EC681A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EC681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had a really informative visit from the police to teach us about cyber safety – please see the newsletter and school website for more information about how to keep yourselves safe online.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5pt;margin-top:7.1pt;width:2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12D4E55" w:rsidR="003B3858" w:rsidRPr="00EC681A" w:rsidRDefault="00EC681A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EC681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had a really informative visit from the police to teach us about cyber safety – please see the newsletter and school website for more information about how to keep yourselves safe online. </w:t>
                      </w:r>
                    </w:p>
                  </w:txbxContent>
                </v:textbox>
              </v:shape>
            </w:pict>
          </mc:Fallback>
        </mc:AlternateContent>
      </w:r>
      <w:r w:rsidR="00DA3545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9C55A9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973066E" w:rsidR="00B87BF4" w:rsidRPr="009D0C92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494AB4"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Tuesday</w:t>
                            </w: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</w:t>
                            </w:r>
                            <w:r w:rsidR="00494AB4"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 (swimming)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973066E" w:rsidR="00B87BF4" w:rsidRPr="009D0C92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494AB4"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Tuesday</w:t>
                      </w: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</w:t>
                      </w:r>
                      <w:r w:rsidR="00494AB4"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 (swimming)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0F84497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EC681A">
        <w:rPr>
          <w:rFonts w:ascii="XCCW Joined 7a" w:hAnsi="XCCW Joined 7a" w:cs="Arial"/>
          <w:noProof/>
          <w:szCs w:val="26"/>
          <w:lang w:eastAsia="en-GB"/>
        </w:rPr>
        <w:t>31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EC681A">
        <w:rPr>
          <w:rFonts w:ascii="XCCW Joined 7a" w:hAnsi="XCCW Joined 7a" w:cs="Arial"/>
          <w:b/>
          <w:noProof/>
          <w:szCs w:val="26"/>
          <w:u w:val="single"/>
          <w:lang w:eastAsia="en-GB"/>
        </w:rPr>
        <w:t>adding and subtracting</w:t>
      </w:r>
      <w:r w:rsidR="00494AB4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fractions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AFF8F7E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EC681A">
        <w:rPr>
          <w:rFonts w:ascii="XCCW Joined 7a" w:hAnsi="XCCW Joined 7a" w:cs="Arial"/>
          <w:b/>
          <w:noProof/>
          <w:szCs w:val="26"/>
          <w:u w:val="single"/>
          <w:lang w:eastAsia="en-GB"/>
        </w:rPr>
        <w:t>relative clauses</w:t>
      </w:r>
      <w:r w:rsidR="00F26949" w:rsidRPr="009D0C92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bookmarkStart w:id="0" w:name="_GoBack"/>
      <w:bookmarkEnd w:id="0"/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FB60B161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2023-01-06T12:05:00Z</cp:lastPrinted>
  <dcterms:created xsi:type="dcterms:W3CDTF">2023-01-12T14:52:00Z</dcterms:created>
  <dcterms:modified xsi:type="dcterms:W3CDTF">2023-01-12T14:52:00Z</dcterms:modified>
</cp:coreProperties>
</file>