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D9BAA4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85D01">
        <w:rPr>
          <w:rFonts w:ascii="XCCW Joined 7a" w:hAnsi="XCCW Joined 7a" w:cs="Arial"/>
          <w:sz w:val="28"/>
          <w:szCs w:val="20"/>
          <w:u w:val="single"/>
        </w:rPr>
        <w:t>27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1981D536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94AB4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285D01" w:rsidRPr="00285D01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st</w:t>
      </w:r>
      <w:r w:rsidR="00285D01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February</w:t>
      </w:r>
    </w:p>
    <w:p w14:paraId="29E74DDB" w14:textId="4069C3B1" w:rsidR="003B3858" w:rsidRPr="00DA3545" w:rsidRDefault="009D0C9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9D94AFC">
                <wp:simplePos x="0" y="0"/>
                <wp:positionH relativeFrom="column">
                  <wp:posOffset>-171450</wp:posOffset>
                </wp:positionH>
                <wp:positionV relativeFrom="paragraph">
                  <wp:posOffset>90170</wp:posOffset>
                </wp:positionV>
                <wp:extent cx="2857500" cy="24669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9EAE596" w:rsidR="003B3858" w:rsidRPr="00EC681A" w:rsidRDefault="00285D01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started looking at long multiplication in maths and learned more about the Ancient Egyptians. We also sculpted our own canopic jars in art.</w:t>
                            </w:r>
                            <w:r w:rsidR="00EC681A" w:rsidRPr="00EC681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5pt;margin-top:7.1pt;width:22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59EAE596" w:rsidR="003B3858" w:rsidRPr="00EC681A" w:rsidRDefault="00285D01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started looking at long multiplication in maths and learned more about the Ancient Egyptians. We also sculpted our own canopic jars in art.</w:t>
                      </w:r>
                      <w:r w:rsidR="00EC681A" w:rsidRPr="00EC681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A3545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9C55A9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973066E" w:rsidR="00B87BF4" w:rsidRPr="009D0C92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494AB4"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Tuesday</w:t>
                            </w: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and </w:t>
                            </w:r>
                            <w:r w:rsidR="00494AB4"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 (swimming)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973066E" w:rsidR="00B87BF4" w:rsidRPr="009D0C92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494AB4"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Tuesday</w:t>
                      </w: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and </w:t>
                      </w:r>
                      <w:r w:rsidR="00494AB4"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 (swimming)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161AC3B7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EC681A">
        <w:rPr>
          <w:rFonts w:ascii="XCCW Joined 7a" w:hAnsi="XCCW Joined 7a" w:cs="Arial"/>
          <w:noProof/>
          <w:szCs w:val="26"/>
          <w:lang w:eastAsia="en-GB"/>
        </w:rPr>
        <w:t>3</w:t>
      </w:r>
      <w:r w:rsidR="00285D01">
        <w:rPr>
          <w:rFonts w:ascii="XCCW Joined 7a" w:hAnsi="XCCW Joined 7a" w:cs="Arial"/>
          <w:noProof/>
          <w:szCs w:val="26"/>
          <w:lang w:eastAsia="en-GB"/>
        </w:rPr>
        <w:t>0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EC681A">
        <w:rPr>
          <w:rFonts w:ascii="XCCW Joined 7a" w:hAnsi="XCCW Joined 7a" w:cs="Arial"/>
          <w:b/>
          <w:noProof/>
          <w:szCs w:val="26"/>
          <w:u w:val="single"/>
          <w:lang w:eastAsia="en-GB"/>
        </w:rPr>
        <w:t>adding and subtracting</w:t>
      </w:r>
      <w:r w:rsidR="00494AB4" w:rsidRPr="009D0C92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mixed numbers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66DAEABD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suffixes and prefixes.</w:t>
      </w:r>
      <w:bookmarkStart w:id="0" w:name="_GoBack"/>
      <w:bookmarkEnd w:id="0"/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5D01"/>
    <w:rsid w:val="002F2B2F"/>
    <w:rsid w:val="00302613"/>
    <w:rsid w:val="00322444"/>
    <w:rsid w:val="0035015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F00FCBD4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2023-01-06T12:05:00Z</cp:lastPrinted>
  <dcterms:created xsi:type="dcterms:W3CDTF">2023-01-27T08:38:00Z</dcterms:created>
  <dcterms:modified xsi:type="dcterms:W3CDTF">2023-01-27T08:38:00Z</dcterms:modified>
</cp:coreProperties>
</file>