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6A5D477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222E0">
        <w:rPr>
          <w:rFonts w:ascii="XCCW Joined 7a" w:hAnsi="XCCW Joined 7a" w:cs="Arial"/>
          <w:sz w:val="28"/>
          <w:szCs w:val="20"/>
          <w:u w:val="single"/>
        </w:rPr>
        <w:t>1</w:t>
      </w:r>
      <w:r w:rsidR="00912DE9">
        <w:rPr>
          <w:rFonts w:ascii="XCCW Joined 7a" w:hAnsi="XCCW Joined 7a" w:cs="Arial"/>
          <w:sz w:val="28"/>
          <w:szCs w:val="20"/>
          <w:u w:val="single"/>
        </w:rPr>
        <w:t>0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A222E0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39CFBC5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912DE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A222E0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2nd</w:t>
      </w:r>
      <w:r w:rsidR="00893D27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A222E0">
        <w:rPr>
          <w:rFonts w:ascii="XCCW Joined 7a" w:hAnsi="XCCW Joined 7a" w:cs="Arial"/>
          <w:b/>
          <w:color w:val="FF0000"/>
          <w:sz w:val="28"/>
          <w:szCs w:val="20"/>
          <w:u w:val="single"/>
        </w:rPr>
        <w:t>Febr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uary</w:t>
      </w:r>
    </w:p>
    <w:p w14:paraId="29E74DDB" w14:textId="4069C3B1" w:rsidR="003B3858" w:rsidRPr="00DA3545" w:rsidRDefault="009D0C9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AAF0BA7">
                <wp:simplePos x="0" y="0"/>
                <wp:positionH relativeFrom="column">
                  <wp:posOffset>-173159</wp:posOffset>
                </wp:positionH>
                <wp:positionV relativeFrom="paragraph">
                  <wp:posOffset>93565</wp:posOffset>
                </wp:positionV>
                <wp:extent cx="2857500" cy="2597921"/>
                <wp:effectExtent l="0" t="0" r="1905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97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F95DEA7" w:rsidR="003B3858" w:rsidRPr="00EC681A" w:rsidRDefault="00A222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It was Children’s Mental Health Week and we took part in a mental health toolkit afternoon on Friday to try out different ways to look after our mental health. We also had our Valentine’s disco!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65pt;margin-top:7.35pt;width:225pt;height:20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F95DEA7" w:rsidR="003B3858" w:rsidRPr="00EC681A" w:rsidRDefault="00A222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It was Children’s Mental Health Week and we took part in a mental health toolkit afternoon on Friday to try out different ways to look after our mental health. We also had our Valentine’s disco!</w:t>
                      </w:r>
                    </w:p>
                  </w:txbxContent>
                </v:textbox>
              </v:shape>
            </w:pict>
          </mc:Fallback>
        </mc:AlternateContent>
      </w:r>
      <w:r w:rsidR="00DA354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C55A9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5871BAE" w:rsidR="00B87BF4" w:rsidRDefault="00A222E0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Half term! </w:t>
                            </w:r>
                            <w:r w:rsidRPr="00A222E0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16F9E6AE" w14:textId="0BA4ED3C" w:rsidR="00A222E0" w:rsidRDefault="00A222E0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Inset day on Monday 20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33BDED5F" w14:textId="77777777" w:rsidR="00A222E0" w:rsidRDefault="00A222E0" w:rsidP="0088735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Tuesday and Thursday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. </w:t>
                            </w:r>
                          </w:p>
                          <w:p w14:paraId="5A0FFCE4" w14:textId="56CCE591" w:rsidR="00A222E0" w:rsidRPr="00A222E0" w:rsidRDefault="00A222E0" w:rsidP="0088735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</w:rPr>
                            </w:pP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</w:rPr>
                              <w:t xml:space="preserve">Trip to the Atkinson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</w:rPr>
                              <w:t xml:space="preserve">- 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</w:rPr>
                              <w:t>Wednesday 22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  <w:vertAlign w:val="superscript"/>
                              </w:rPr>
                              <w:t>nd.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385623" w:themeColor="accent6" w:themeShade="80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0FCE6A77" w14:textId="625B0D09" w:rsidR="00A222E0" w:rsidRPr="00A222E0" w:rsidRDefault="00A222E0" w:rsidP="0088735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Swimming Thursday 23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Pr="00A222E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5871BAE" w:rsidR="00B87BF4" w:rsidRDefault="00A222E0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Half term! </w:t>
                      </w:r>
                      <w:r w:rsidRPr="00A222E0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000000" w:themeColor="text1"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16F9E6AE" w14:textId="0BA4ED3C" w:rsidR="00A222E0" w:rsidRDefault="00A222E0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Inset day on Monday 20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33BDED5F" w14:textId="77777777" w:rsidR="00A222E0" w:rsidRDefault="00A222E0" w:rsidP="0088735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A222E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Tuesday and Thursday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. </w:t>
                      </w:r>
                    </w:p>
                    <w:p w14:paraId="5A0FFCE4" w14:textId="56CCE591" w:rsidR="00A222E0" w:rsidRPr="00A222E0" w:rsidRDefault="00A222E0" w:rsidP="0088735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</w:rPr>
                      </w:pPr>
                      <w:r w:rsidRPr="00A222E0"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</w:rPr>
                        <w:t xml:space="preserve">Trip to the Atkinson </w:t>
                      </w:r>
                      <w:r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</w:rPr>
                        <w:t xml:space="preserve">- 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</w:rPr>
                        <w:t>Wednesday 22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  <w:vertAlign w:val="superscript"/>
                        </w:rPr>
                        <w:t>nd.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385623" w:themeColor="accent6" w:themeShade="80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0FCE6A77" w14:textId="625B0D09" w:rsidR="00A222E0" w:rsidRPr="00A222E0" w:rsidRDefault="00A222E0" w:rsidP="0088735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A222E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Swimming Thursday 23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rd</w:t>
                      </w:r>
                      <w:r w:rsidRPr="00A222E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652FA520" w:rsidR="00D90C8D" w:rsidRPr="009D0C92" w:rsidRDefault="00A222E0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Geography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545D96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A222E0">
        <w:rPr>
          <w:rFonts w:ascii="XCCW Joined 7a" w:hAnsi="XCCW Joined 7a" w:cs="Arial"/>
          <w:noProof/>
          <w:szCs w:val="26"/>
          <w:lang w:eastAsia="en-GB"/>
        </w:rPr>
        <w:t xml:space="preserve">Our new Geography unit next term is </w:t>
      </w:r>
      <w:r w:rsidR="00A222E0" w:rsidRPr="00A222E0">
        <w:rPr>
          <w:rFonts w:ascii="XCCW Joined 7a" w:hAnsi="XCCW Joined 7a" w:cs="Arial"/>
          <w:b/>
          <w:noProof/>
          <w:szCs w:val="26"/>
          <w:lang w:eastAsia="en-GB"/>
        </w:rPr>
        <w:t>RIVERS</w:t>
      </w:r>
      <w:r w:rsidR="00A222E0">
        <w:rPr>
          <w:rFonts w:ascii="XCCW Joined 7a" w:hAnsi="XCCW Joined 7a" w:cs="Arial"/>
          <w:noProof/>
          <w:szCs w:val="26"/>
          <w:lang w:eastAsia="en-GB"/>
        </w:rPr>
        <w:t>. Your homework over half term is t</w:t>
      </w:r>
      <w:r w:rsidR="00912DE9">
        <w:rPr>
          <w:rFonts w:ascii="XCCW Joined 7a" w:hAnsi="XCCW Joined 7a" w:cs="Arial"/>
          <w:noProof/>
          <w:szCs w:val="26"/>
          <w:lang w:eastAsia="en-GB"/>
        </w:rPr>
        <w:t>o choose at least one thing from the grid on the other page about</w:t>
      </w:r>
      <w:r w:rsidR="00A222E0">
        <w:rPr>
          <w:rFonts w:ascii="XCCW Joined 7a" w:hAnsi="XCCW Joined 7a" w:cs="Arial"/>
          <w:noProof/>
          <w:szCs w:val="26"/>
          <w:lang w:eastAsia="en-GB"/>
        </w:rPr>
        <w:t xml:space="preserve"> rivers</w:t>
      </w:r>
      <w:r w:rsidR="00912DE9">
        <w:rPr>
          <w:rFonts w:ascii="XCCW Joined 7a" w:hAnsi="XCCW Joined 7a" w:cs="Arial"/>
          <w:noProof/>
          <w:szCs w:val="26"/>
          <w:lang w:eastAsia="en-GB"/>
        </w:rPr>
        <w:t>. You can be as creative as you like! Please bring your work into school on Wednesday</w:t>
      </w:r>
      <w:r w:rsidR="00A222E0">
        <w:rPr>
          <w:rFonts w:ascii="XCCW Joined 7a" w:hAnsi="XCCW Joined 7a" w:cs="Arial"/>
          <w:noProof/>
          <w:szCs w:val="26"/>
          <w:lang w:eastAsia="en-GB"/>
        </w:rPr>
        <w:t xml:space="preserve"> after the break</w:t>
      </w:r>
      <w:r w:rsidR="00912DE9">
        <w:rPr>
          <w:rFonts w:ascii="XCCW Joined 7a" w:hAnsi="XCCW Joined 7a" w:cs="Arial"/>
          <w:noProof/>
          <w:szCs w:val="26"/>
          <w:lang w:eastAsia="en-GB"/>
        </w:rPr>
        <w:t>. You can do as many as you like and you can bring things in in future weeks too</w:t>
      </w:r>
      <w:r w:rsidR="00A222E0">
        <w:rPr>
          <w:rFonts w:ascii="XCCW Joined 7a" w:hAnsi="XCCW Joined 7a" w:cs="Arial"/>
          <w:noProof/>
          <w:szCs w:val="26"/>
          <w:lang w:eastAsia="en-GB"/>
        </w:rPr>
        <w:t>!</w:t>
      </w:r>
      <w:bookmarkStart w:id="0" w:name="_GoBack"/>
      <w:bookmarkEnd w:id="0"/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76C3ADE4" w14:textId="066A629E" w:rsidR="003B3858" w:rsidRDefault="003B3858" w:rsidP="00912DE9">
      <w:pPr>
        <w:rPr>
          <w:rFonts w:ascii="XCCW Joined 7a" w:hAnsi="XCCW Joined 7a" w:cs="Arial"/>
          <w:szCs w:val="26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2DE9"/>
    <w:rsid w:val="0091530C"/>
    <w:rsid w:val="00957781"/>
    <w:rsid w:val="00983247"/>
    <w:rsid w:val="009B4FEA"/>
    <w:rsid w:val="009C0F9A"/>
    <w:rsid w:val="009C1691"/>
    <w:rsid w:val="009D0C92"/>
    <w:rsid w:val="00A222E0"/>
    <w:rsid w:val="00A3147E"/>
    <w:rsid w:val="00A50906"/>
    <w:rsid w:val="00A76F98"/>
    <w:rsid w:val="00A93F91"/>
    <w:rsid w:val="00AD37E9"/>
    <w:rsid w:val="00AD71D0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8A5606ED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2023-01-06T12:05:00Z</cp:lastPrinted>
  <dcterms:created xsi:type="dcterms:W3CDTF">2023-02-09T14:16:00Z</dcterms:created>
  <dcterms:modified xsi:type="dcterms:W3CDTF">2023-02-09T14:16:00Z</dcterms:modified>
</cp:coreProperties>
</file>