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7A7AA41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8F4B4E">
        <w:rPr>
          <w:rFonts w:ascii="XCCW Joined 7a" w:hAnsi="XCCW Joined 7a" w:cs="Arial"/>
          <w:sz w:val="28"/>
          <w:szCs w:val="20"/>
          <w:u w:val="single"/>
        </w:rPr>
        <w:t>24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F26D1E">
        <w:rPr>
          <w:rFonts w:ascii="XCCW Joined 7a" w:hAnsi="XCCW Joined 7a" w:cs="Arial"/>
          <w:sz w:val="28"/>
          <w:szCs w:val="20"/>
          <w:u w:val="single"/>
        </w:rPr>
        <w:t>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30260A98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8F4B4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</w:t>
      </w:r>
      <w:r w:rsidR="008F4B4E" w:rsidRPr="008F4B4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st</w:t>
      </w:r>
      <w:r w:rsidR="008F4B4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March</w:t>
      </w:r>
    </w:p>
    <w:p w14:paraId="29E74DDB" w14:textId="5601DF22" w:rsidR="003B3858" w:rsidRPr="00DA3545" w:rsidRDefault="003224A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485A41C">
                <wp:simplePos x="0" y="0"/>
                <wp:positionH relativeFrom="column">
                  <wp:posOffset>-165551</wp:posOffset>
                </wp:positionH>
                <wp:positionV relativeFrom="paragraph">
                  <wp:posOffset>95660</wp:posOffset>
                </wp:positionV>
                <wp:extent cx="2548255" cy="2589816"/>
                <wp:effectExtent l="0" t="0" r="23495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255" cy="25898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D8FBC17" w:rsidR="003B3858" w:rsidRPr="00EC681A" w:rsidRDefault="003224AD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Year 5 went to the Atkinson for their Ancient Egypt trip, where we learned all about mummification and held real Ancient Egyptian artefacts with Clare the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Egyptologist.</w:t>
                            </w:r>
                            <w:r w:rsidR="00F26D1E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.</w:t>
                            </w:r>
                            <w:proofErr w:type="gramEnd"/>
                            <w:r w:rsidR="00F26D1E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EC681A" w:rsidRPr="00EC681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05pt;margin-top:7.55pt;width:200.6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D8FBC17" w:rsidR="003B3858" w:rsidRPr="00EC681A" w:rsidRDefault="003224AD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Year 5 went to the Atkinson for their Ancient Egypt trip, where we learned all about mummification and held real Ancient Egyptian artefacts with Clare the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Egyptologist.</w:t>
                      </w:r>
                      <w:r w:rsidR="00F26D1E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.</w:t>
                      </w:r>
                      <w:proofErr w:type="gramEnd"/>
                      <w:r w:rsidR="00F26D1E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EC681A" w:rsidRPr="00EC681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E4A14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C366958">
                <wp:simplePos x="0" y="0"/>
                <wp:positionH relativeFrom="column">
                  <wp:posOffset>2397864</wp:posOffset>
                </wp:positionH>
                <wp:positionV relativeFrom="paragraph">
                  <wp:posOffset>97207</wp:posOffset>
                </wp:positionV>
                <wp:extent cx="4108284" cy="2833141"/>
                <wp:effectExtent l="0" t="0" r="2603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284" cy="28331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21DCF0B" w14:textId="5971B45D" w:rsidR="00F26D1E" w:rsidRDefault="008F4B4E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 Tuesday and Thursday</w:t>
                            </w:r>
                          </w:p>
                          <w:p w14:paraId="003BE15F" w14:textId="77777777" w:rsidR="003224AD" w:rsidRDefault="003224AD" w:rsidP="008F4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 – Maths Day, March into March</w:t>
                            </w:r>
                          </w:p>
                          <w:p w14:paraId="02591769" w14:textId="54B00851" w:rsidR="008F4B4E" w:rsidRDefault="008F4B4E" w:rsidP="008F4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Thursday – World Book Day, Poetry Festival. Swimming time trials, invite only.</w:t>
                            </w:r>
                          </w:p>
                          <w:p w14:paraId="42023A7B" w14:textId="527A5946" w:rsidR="008F4B4E" w:rsidRPr="008F4B4E" w:rsidRDefault="008F4B4E" w:rsidP="008F4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New value – </w:t>
                            </w:r>
                            <w:r w:rsidRPr="003224A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forgiveness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. Please bring something in from home to represent this value!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188.8pt;margin-top:7.65pt;width:323.5pt;height:2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21DCF0B" w14:textId="5971B45D" w:rsidR="00F26D1E" w:rsidRDefault="008F4B4E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 Tuesday and Thursday</w:t>
                      </w:r>
                    </w:p>
                    <w:p w14:paraId="003BE15F" w14:textId="77777777" w:rsidR="003224AD" w:rsidRDefault="003224AD" w:rsidP="008F4B4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 – Maths Day, March into March</w:t>
                      </w:r>
                    </w:p>
                    <w:p w14:paraId="02591769" w14:textId="54B00851" w:rsidR="008F4B4E" w:rsidRDefault="008F4B4E" w:rsidP="008F4B4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Thursday – World Book Day, Poetry Festival. Swimming time trials, invite only.</w:t>
                      </w:r>
                    </w:p>
                    <w:p w14:paraId="42023A7B" w14:textId="527A5946" w:rsidR="008F4B4E" w:rsidRPr="008F4B4E" w:rsidRDefault="008F4B4E" w:rsidP="008F4B4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New value – </w:t>
                      </w:r>
                      <w:r w:rsidRPr="003224A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forgiveness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. Please bring something in from home to represent this value!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C8537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43AA5F08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3224AD">
        <w:rPr>
          <w:rFonts w:ascii="XCCW Joined 7a" w:hAnsi="XCCW Joined 7a" w:cs="Arial"/>
          <w:noProof/>
          <w:szCs w:val="26"/>
          <w:lang w:eastAsia="en-GB"/>
        </w:rPr>
        <w:t>32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multipl</w:t>
      </w:r>
      <w:r w:rsidR="003224AD">
        <w:rPr>
          <w:rFonts w:ascii="XCCW Joined 7a" w:hAnsi="XCCW Joined 7a" w:cs="Arial"/>
          <w:b/>
          <w:noProof/>
          <w:szCs w:val="26"/>
          <w:u w:val="single"/>
          <w:lang w:eastAsia="en-GB"/>
        </w:rPr>
        <w:t>ying fractions</w:t>
      </w:r>
      <w:bookmarkStart w:id="0" w:name="_GoBack"/>
      <w:bookmarkEnd w:id="0"/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122EB5BC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parenthesis.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5D01"/>
    <w:rsid w:val="002F2B2F"/>
    <w:rsid w:val="00302613"/>
    <w:rsid w:val="00322444"/>
    <w:rsid w:val="003224AD"/>
    <w:rsid w:val="00350151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26D1E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D46E8106</Template>
  <TotalTime>4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2023-02-03T08:32:00Z</cp:lastPrinted>
  <dcterms:created xsi:type="dcterms:W3CDTF">2023-02-21T16:14:00Z</dcterms:created>
  <dcterms:modified xsi:type="dcterms:W3CDTF">2023-02-23T14:11:00Z</dcterms:modified>
</cp:coreProperties>
</file>