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756939D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732CA8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732CA8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2F4A4E3B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732CA8">
        <w:rPr>
          <w:rFonts w:ascii="XCCW Joined 7a" w:hAnsi="XCCW Joined 7a" w:cs="Arial"/>
          <w:b/>
          <w:color w:val="FF0000"/>
          <w:sz w:val="28"/>
          <w:szCs w:val="20"/>
          <w:u w:val="single"/>
        </w:rPr>
        <w:t>8</w:t>
      </w:r>
      <w:r w:rsidR="00732CA8" w:rsidRPr="00732CA8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732CA8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F4B4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293BCECC" w:rsidR="003B3858" w:rsidRPr="00DA3545" w:rsidRDefault="00732CA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00D0A86">
                <wp:simplePos x="0" y="0"/>
                <wp:positionH relativeFrom="column">
                  <wp:posOffset>3401060</wp:posOffset>
                </wp:positionH>
                <wp:positionV relativeFrom="paragraph">
                  <wp:posOffset>100330</wp:posOffset>
                </wp:positionV>
                <wp:extent cx="3104515" cy="2573655"/>
                <wp:effectExtent l="0" t="0" r="19685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4515" cy="2573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21DCF0B" w14:textId="5971B45D" w:rsidR="00F26D1E" w:rsidRDefault="008F4B4E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 Tuesday and Thursday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7.8pt;margin-top:7.9pt;width:244.45pt;height:20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21DCF0B" w14:textId="5971B45D" w:rsidR="00F26D1E" w:rsidRDefault="008F4B4E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 Tuesday and Thursday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CD2584">
                <wp:simplePos x="0" y="0"/>
                <wp:positionH relativeFrom="column">
                  <wp:posOffset>-167640</wp:posOffset>
                </wp:positionH>
                <wp:positionV relativeFrom="paragraph">
                  <wp:posOffset>93980</wp:posOffset>
                </wp:positionV>
                <wp:extent cx="3441700" cy="2589530"/>
                <wp:effectExtent l="0" t="0" r="254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2637FE3" w:rsidR="003B3858" w:rsidRPr="00EC681A" w:rsidRDefault="00732CA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celebrated World Book Day on Thursday with our incredible Poetry Fest! Year 5 performed ‘The Sound Collector’ for the school and buddied up with Year 1 to share poems together in the hall. We also created poems using figurative language in English.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4pt;width:271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52637FE3" w:rsidR="003B3858" w:rsidRPr="00EC681A" w:rsidRDefault="00732CA8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celebrated World Book Day on Thursday with our incredible Poetry Fest! Year 5 performed ‘The Sound Collector’ for the school and buddied up with Year 1 to share poems together in the hall. We also created poems using figurative language in English.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524836EC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732CA8">
        <w:rPr>
          <w:rFonts w:ascii="XCCW Joined 7a" w:hAnsi="XCCW Joined 7a" w:cs="Arial"/>
          <w:noProof/>
          <w:szCs w:val="26"/>
          <w:lang w:eastAsia="en-GB"/>
        </w:rPr>
        <w:t>2</w:t>
      </w:r>
      <w:r w:rsidR="003224AD">
        <w:rPr>
          <w:rFonts w:ascii="XCCW Joined 7a" w:hAnsi="XCCW Joined 7a" w:cs="Arial"/>
          <w:noProof/>
          <w:szCs w:val="26"/>
          <w:lang w:eastAsia="en-GB"/>
        </w:rPr>
        <w:t>2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5A6E60" w:rsidRPr="005A6E60">
        <w:rPr>
          <w:rFonts w:ascii="XCCW Joined 7a" w:hAnsi="XCCW Joined 7a" w:cs="Arial"/>
          <w:b/>
          <w:noProof/>
          <w:szCs w:val="26"/>
          <w:u w:val="single"/>
          <w:lang w:eastAsia="en-GB"/>
        </w:rPr>
        <w:t>division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71DB0FA6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</w:t>
        </w:r>
        <w:bookmarkStart w:id="0" w:name="_GoBack"/>
        <w:bookmarkEnd w:id="0"/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732CA8">
        <w:rPr>
          <w:rFonts w:ascii="XCCW Joined 7a" w:hAnsi="XCCW Joined 7a" w:cs="Arial"/>
          <w:b/>
          <w:noProof/>
          <w:szCs w:val="26"/>
          <w:u w:val="single"/>
          <w:lang w:eastAsia="en-GB"/>
        </w:rPr>
        <w:t>suffixes and prefixes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5D01"/>
    <w:rsid w:val="002F2B2F"/>
    <w:rsid w:val="00302613"/>
    <w:rsid w:val="00322444"/>
    <w:rsid w:val="003224AD"/>
    <w:rsid w:val="00350151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81B40D02</Template>
  <TotalTime>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2023-03-03T12:29:00Z</cp:lastPrinted>
  <dcterms:created xsi:type="dcterms:W3CDTF">2023-03-03T12:29:00Z</dcterms:created>
  <dcterms:modified xsi:type="dcterms:W3CDTF">2023-03-03T12:29:00Z</dcterms:modified>
</cp:coreProperties>
</file>