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12D2829E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3D5870">
        <w:rPr>
          <w:rFonts w:ascii="XCCW Joined 7a" w:hAnsi="XCCW Joined 7a" w:cs="Arial"/>
          <w:sz w:val="28"/>
          <w:szCs w:val="20"/>
          <w:u w:val="single"/>
        </w:rPr>
        <w:t>1</w:t>
      </w:r>
      <w:r w:rsidR="004477C6">
        <w:rPr>
          <w:rFonts w:ascii="XCCW Joined 7a" w:hAnsi="XCCW Joined 7a" w:cs="Arial"/>
          <w:sz w:val="28"/>
          <w:szCs w:val="20"/>
          <w:u w:val="single"/>
        </w:rPr>
        <w:t>7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732CA8">
        <w:rPr>
          <w:rFonts w:ascii="XCCW Joined 7a" w:hAnsi="XCCW Joined 7a" w:cs="Arial"/>
          <w:sz w:val="28"/>
          <w:szCs w:val="20"/>
          <w:u w:val="single"/>
        </w:rPr>
        <w:t>3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5171B93B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4477C6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22</w:t>
      </w:r>
      <w:r w:rsidR="004477C6" w:rsidRPr="004477C6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nd</w:t>
      </w:r>
      <w:r w:rsidR="004477C6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8F4B4E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March</w:t>
      </w:r>
    </w:p>
    <w:p w14:paraId="29E74DDB" w14:textId="1F6FAAF6" w:rsidR="003B3858" w:rsidRPr="00DA3545" w:rsidRDefault="004477C6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F743B33">
                <wp:simplePos x="0" y="0"/>
                <wp:positionH relativeFrom="column">
                  <wp:posOffset>3153410</wp:posOffset>
                </wp:positionH>
                <wp:positionV relativeFrom="paragraph">
                  <wp:posOffset>100330</wp:posOffset>
                </wp:positionV>
                <wp:extent cx="3355340" cy="2576830"/>
                <wp:effectExtent l="0" t="0" r="16510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5340" cy="2576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783259D5" w14:textId="4D1EAFB3" w:rsidR="003D5870" w:rsidRDefault="004477C6" w:rsidP="003D587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Assessment</w:t>
                            </w:r>
                            <w:r w:rsidR="003D587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Week </w:t>
                            </w:r>
                          </w:p>
                          <w:p w14:paraId="021DCF0B" w14:textId="1C588238" w:rsidR="00F26D1E" w:rsidRDefault="008F4B4E" w:rsidP="006E4A1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– Tuesday and Thursday</w:t>
                            </w:r>
                          </w:p>
                          <w:p w14:paraId="0A88556B" w14:textId="683155CD" w:rsidR="003D5870" w:rsidRDefault="003D5870" w:rsidP="006E4A1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Swimming – Thursday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48.3pt;margin-top:7.9pt;width:264.2pt;height:20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783259D5" w14:textId="4D1EAFB3" w:rsidR="003D5870" w:rsidRDefault="004477C6" w:rsidP="003D587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Assessment</w:t>
                      </w:r>
                      <w:r w:rsidR="003D587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Week </w:t>
                      </w:r>
                    </w:p>
                    <w:p w14:paraId="021DCF0B" w14:textId="1C588238" w:rsidR="00F26D1E" w:rsidRDefault="008F4B4E" w:rsidP="006E4A1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– Tuesday and Thursday</w:t>
                      </w:r>
                    </w:p>
                    <w:p w14:paraId="0A88556B" w14:textId="683155CD" w:rsidR="003D5870" w:rsidRDefault="003D5870" w:rsidP="006E4A1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Swimming – Thursday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B9BE5DF">
                <wp:simplePos x="0" y="0"/>
                <wp:positionH relativeFrom="column">
                  <wp:posOffset>-167640</wp:posOffset>
                </wp:positionH>
                <wp:positionV relativeFrom="paragraph">
                  <wp:posOffset>87630</wp:posOffset>
                </wp:positionV>
                <wp:extent cx="3244850" cy="2589530"/>
                <wp:effectExtent l="0" t="0" r="12700" b="203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4850" cy="2589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4A56EFB2" w:rsidR="003B3858" w:rsidRPr="00EC681A" w:rsidRDefault="003D5870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We </w:t>
                            </w:r>
                            <w:r w:rsidR="004477C6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have been really busy with a special visitor earlier this week! We have built our boats in Science/DT and created African masks in art. We also went to Mission Impossible with Hettie and </w:t>
                            </w:r>
                            <w:proofErr w:type="spellStart"/>
                            <w:r w:rsidR="004477C6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Tabz</w:t>
                            </w:r>
                            <w:proofErr w:type="spellEnd"/>
                            <w:r w:rsidR="004477C6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!</w:t>
                            </w:r>
                            <w:r w:rsidR="00732CA8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6.9pt;width:255.5pt;height:20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4A56EFB2" w:rsidR="003B3858" w:rsidRPr="00EC681A" w:rsidRDefault="003D5870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We </w:t>
                      </w:r>
                      <w:r w:rsidR="004477C6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have been really busy with a special visitor earlier this week! We have built our boats in Science/DT and created African masks in art. We also went to Mission Impossible with Hettie and </w:t>
                      </w:r>
                      <w:proofErr w:type="spellStart"/>
                      <w:r w:rsidR="004477C6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Tabz</w:t>
                      </w:r>
                      <w:proofErr w:type="spellEnd"/>
                      <w:r w:rsidR="004477C6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!</w:t>
                      </w:r>
                      <w:r w:rsidR="00732CA8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  <w:bookmarkStart w:id="0" w:name="_GoBack"/>
      <w:bookmarkEnd w:id="0"/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5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317B1648" w:rsidR="00D90C8D" w:rsidRPr="009D0C92" w:rsidRDefault="0007789B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121AD328">
                <wp:simplePos x="0" y="0"/>
                <wp:positionH relativeFrom="column">
                  <wp:posOffset>6049645</wp:posOffset>
                </wp:positionH>
                <wp:positionV relativeFrom="paragraph">
                  <wp:posOffset>111125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5C8537" id="Rectangle 4" o:spid="_x0000_s1026" style="position:absolute;margin-left:476.35pt;margin-top:8.75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CBQVwX4QAAAAoBAAAPAAAAZHJzL2Rvd25yZXYu&#10;eG1sTI/LTsMwEEX3SPyDNUhsEHUaKX2EOBVCYoFYAOUhsXPtIYmIx8F22sDXM13BcuYe3TlTbSbX&#10;iz2G2HlSMJ9lIJCMtx01Cl6eby9XIGLSZHXvCRV8Y4RNfXpS6dL6Az3hfpsawSUUS62gTWkopYym&#10;RafjzA9InH344HTiMTTSBn3gctfLPMsW0umO+EKrB7xp0XxuR6fg/WsyD+HCvIXV6/h493Of5l2z&#10;Vur8bLq+ApFwSn8wHPVZHWp22vmRbBS9gnWRLxnlYFmAOAJZVvBmp2BR5CDrSv5/of4F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gUFcF+EAAAAKAQAADwAAAAAAAAAAAAAAAAD1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595FA137" w:rsidR="005703DE" w:rsidRPr="009D0C92" w:rsidRDefault="006E09E9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4477C6">
        <w:rPr>
          <w:rFonts w:ascii="XCCW Joined 7a" w:hAnsi="XCCW Joined 7a" w:cs="Arial"/>
          <w:noProof/>
          <w:szCs w:val="26"/>
          <w:lang w:eastAsia="en-GB"/>
        </w:rPr>
        <w:t>27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AB517F">
        <w:rPr>
          <w:rFonts w:ascii="XCCW Joined 7a" w:hAnsi="XCCW Joined 7a" w:cs="Arial"/>
          <w:b/>
          <w:noProof/>
          <w:szCs w:val="26"/>
          <w:u w:val="single"/>
          <w:lang w:eastAsia="en-GB"/>
        </w:rPr>
        <w:t>decimals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 xml:space="preserve">Please continue to practise multiplication tables at </w:t>
      </w:r>
      <w:r w:rsidR="0007789B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3424896D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4477C6">
        <w:rPr>
          <w:rFonts w:ascii="XCCW Joined 7a" w:hAnsi="XCCW Joined 7a" w:cs="Arial"/>
          <w:b/>
          <w:noProof/>
          <w:szCs w:val="26"/>
          <w:u w:val="single"/>
          <w:lang w:eastAsia="en-GB"/>
        </w:rPr>
        <w:t>standard English</w:t>
      </w:r>
      <w:r w:rsidR="00F26D1E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>You can find online revision and games linked on the Year 5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7789B"/>
    <w:rsid w:val="00092878"/>
    <w:rsid w:val="000A546D"/>
    <w:rsid w:val="000D0EEC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5D01"/>
    <w:rsid w:val="002F2B2F"/>
    <w:rsid w:val="00302613"/>
    <w:rsid w:val="00322444"/>
    <w:rsid w:val="003224AD"/>
    <w:rsid w:val="00350151"/>
    <w:rsid w:val="003B3858"/>
    <w:rsid w:val="003B487C"/>
    <w:rsid w:val="003D5870"/>
    <w:rsid w:val="003E5AEC"/>
    <w:rsid w:val="003F728C"/>
    <w:rsid w:val="004477C6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5A6E60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E4A14"/>
    <w:rsid w:val="0070249D"/>
    <w:rsid w:val="00716684"/>
    <w:rsid w:val="00732CA8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8F4B4E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B517F"/>
    <w:rsid w:val="00AD37E9"/>
    <w:rsid w:val="00B07BBE"/>
    <w:rsid w:val="00B52093"/>
    <w:rsid w:val="00B87BF4"/>
    <w:rsid w:val="00B946DB"/>
    <w:rsid w:val="00BC7941"/>
    <w:rsid w:val="00BD29E5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66F"/>
    <w:rsid w:val="00EC681A"/>
    <w:rsid w:val="00F07E11"/>
    <w:rsid w:val="00F21A19"/>
    <w:rsid w:val="00F26949"/>
    <w:rsid w:val="00F26D1E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9E111EDA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2023-03-09T16:09:00Z</cp:lastPrinted>
  <dcterms:created xsi:type="dcterms:W3CDTF">2023-03-17T13:32:00Z</dcterms:created>
  <dcterms:modified xsi:type="dcterms:W3CDTF">2023-03-17T13:32:00Z</dcterms:modified>
</cp:coreProperties>
</file>