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5FF58574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EC663B">
        <w:rPr>
          <w:rFonts w:ascii="XCCW Joined 7a" w:hAnsi="XCCW Joined 7a" w:cs="Arial"/>
          <w:sz w:val="28"/>
          <w:szCs w:val="20"/>
          <w:u w:val="single"/>
        </w:rPr>
        <w:t>24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732CA8">
        <w:rPr>
          <w:rFonts w:ascii="XCCW Joined 7a" w:hAnsi="XCCW Joined 7a" w:cs="Arial"/>
          <w:sz w:val="28"/>
          <w:szCs w:val="20"/>
          <w:u w:val="single"/>
        </w:rPr>
        <w:t>3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5BF080F2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4477C6">
        <w:rPr>
          <w:rFonts w:ascii="XCCW Joined 7a" w:hAnsi="XCCW Joined 7a" w:cs="Arial"/>
          <w:b/>
          <w:color w:val="FF0000"/>
          <w:sz w:val="28"/>
          <w:szCs w:val="20"/>
          <w:u w:val="single"/>
        </w:rPr>
        <w:t>2</w:t>
      </w:r>
      <w:r w:rsidR="00EC663B">
        <w:rPr>
          <w:rFonts w:ascii="XCCW Joined 7a" w:hAnsi="XCCW Joined 7a" w:cs="Arial"/>
          <w:b/>
          <w:color w:val="FF0000"/>
          <w:sz w:val="28"/>
          <w:szCs w:val="20"/>
          <w:u w:val="single"/>
        </w:rPr>
        <w:t>9</w:t>
      </w:r>
      <w:r w:rsidR="00EC663B" w:rsidRPr="00EC663B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EC663B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8F4B4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March</w:t>
      </w:r>
    </w:p>
    <w:p w14:paraId="29E74DDB" w14:textId="1F6FAAF6" w:rsidR="003B3858" w:rsidRPr="00DA3545" w:rsidRDefault="004477C6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4F743B33">
                <wp:simplePos x="0" y="0"/>
                <wp:positionH relativeFrom="column">
                  <wp:posOffset>3153410</wp:posOffset>
                </wp:positionH>
                <wp:positionV relativeFrom="paragraph">
                  <wp:posOffset>100330</wp:posOffset>
                </wp:positionV>
                <wp:extent cx="3355340" cy="2576830"/>
                <wp:effectExtent l="0" t="0" r="16510" b="1397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55340" cy="25768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21DCF0B" w14:textId="1C588238" w:rsidR="00F26D1E" w:rsidRDefault="008F4B4E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PE – Tuesday and Thursday</w:t>
                            </w:r>
                          </w:p>
                          <w:p w14:paraId="0A88556B" w14:textId="348FAB3E" w:rsidR="003D5870" w:rsidRDefault="003D5870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Swimming – Thursday</w:t>
                            </w:r>
                          </w:p>
                          <w:p w14:paraId="06A92F83" w14:textId="4948AA88" w:rsidR="00EC663B" w:rsidRPr="00EC663B" w:rsidRDefault="00EC663B" w:rsidP="006E4A1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567"/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cyan"/>
                              </w:rPr>
                            </w:pPr>
                            <w:r w:rsidRPr="00EC663B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cyan"/>
                              </w:rPr>
                              <w:t>Big Easter Art on Friday – please bring in some recyclable materials for a collage.</w:t>
                            </w:r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48.3pt;margin-top:7.9pt;width:264.2pt;height:202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21DCF0B" w14:textId="1C588238" w:rsidR="00F26D1E" w:rsidRDefault="008F4B4E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PE – Tuesday and Thursday</w:t>
                      </w:r>
                    </w:p>
                    <w:p w14:paraId="0A88556B" w14:textId="348FAB3E" w:rsidR="003D5870" w:rsidRDefault="003D5870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Swimming – Thursday</w:t>
                      </w:r>
                    </w:p>
                    <w:p w14:paraId="06A92F83" w14:textId="4948AA88" w:rsidR="00EC663B" w:rsidRPr="00EC663B" w:rsidRDefault="00EC663B" w:rsidP="006E4A1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567"/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cyan"/>
                        </w:rPr>
                      </w:pPr>
                      <w:r w:rsidRPr="00EC663B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cyan"/>
                        </w:rPr>
                        <w:t>Big Easter Art on Friday – please bring in some recyclable materials for a collage.</w:t>
                      </w:r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0B9BE5DF">
                <wp:simplePos x="0" y="0"/>
                <wp:positionH relativeFrom="column">
                  <wp:posOffset>-167640</wp:posOffset>
                </wp:positionH>
                <wp:positionV relativeFrom="paragraph">
                  <wp:posOffset>87630</wp:posOffset>
                </wp:positionV>
                <wp:extent cx="3244850" cy="2589530"/>
                <wp:effectExtent l="0" t="0" r="12700" b="2032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4850" cy="25895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577E64B2" w:rsidR="003B3858" w:rsidRPr="00EC681A" w:rsidRDefault="00EC663B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We have been working really hard on our assessments. We have all done really well and should be proud of our achievements! We have also learned about electrical conductors in science. </w:t>
                            </w:r>
                            <w:r w:rsidR="00732CA8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2pt;margin-top:6.9pt;width:255.5pt;height:203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577E64B2" w:rsidR="003B3858" w:rsidRPr="00EC681A" w:rsidRDefault="00EC663B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We have been working really hard on our assessments. We have all done really well and should be proud of our achievements! We have also learned about electrical conductors in science. </w:t>
                      </w:r>
                      <w:r w:rsidR="00732CA8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5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317B1648" w:rsidR="00D90C8D" w:rsidRPr="009D0C92" w:rsidRDefault="0007789B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121AD328">
                <wp:simplePos x="0" y="0"/>
                <wp:positionH relativeFrom="column">
                  <wp:posOffset>6049645</wp:posOffset>
                </wp:positionH>
                <wp:positionV relativeFrom="paragraph">
                  <wp:posOffset>111125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5C8537" id="Rectangle 4" o:spid="_x0000_s1026" style="position:absolute;margin-left:476.35pt;margin-top:8.7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3B3858"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234AE869" w:rsidR="005703DE" w:rsidRPr="009D0C92" w:rsidRDefault="006E09E9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EC663B">
        <w:rPr>
          <w:rFonts w:ascii="XCCW Joined 7a" w:hAnsi="XCCW Joined 7a" w:cs="Arial"/>
          <w:noProof/>
          <w:szCs w:val="26"/>
          <w:lang w:eastAsia="en-GB"/>
        </w:rPr>
        <w:t>9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EC663B">
        <w:rPr>
          <w:rFonts w:ascii="XCCW Joined 7a" w:hAnsi="XCCW Joined 7a" w:cs="Arial"/>
          <w:b/>
          <w:noProof/>
          <w:szCs w:val="26"/>
          <w:u w:val="single"/>
          <w:lang w:eastAsia="en-GB"/>
        </w:rPr>
        <w:t>number sequences</w:t>
      </w:r>
      <w:bookmarkStart w:id="0" w:name="_GoBack"/>
      <w:bookmarkEnd w:id="0"/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 xml:space="preserve">Please continue to practise multiplication tables at </w:t>
      </w:r>
      <w:r w:rsidR="0007789B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517761AE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EC663B">
        <w:rPr>
          <w:rFonts w:ascii="XCCW Joined 7a" w:hAnsi="XCCW Joined 7a" w:cs="Arial"/>
          <w:b/>
          <w:noProof/>
          <w:szCs w:val="26"/>
          <w:u w:val="single"/>
          <w:lang w:eastAsia="en-GB"/>
        </w:rPr>
        <w:t>verbs in perfect form</w:t>
      </w:r>
      <w:r w:rsidR="00F26D1E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>You can find online revision and games linked on the Year 5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7789B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5D01"/>
    <w:rsid w:val="002F2B2F"/>
    <w:rsid w:val="00302613"/>
    <w:rsid w:val="00322444"/>
    <w:rsid w:val="003224AD"/>
    <w:rsid w:val="00350151"/>
    <w:rsid w:val="003B3858"/>
    <w:rsid w:val="003B487C"/>
    <w:rsid w:val="003D5870"/>
    <w:rsid w:val="003E5AEC"/>
    <w:rsid w:val="003F728C"/>
    <w:rsid w:val="004477C6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5A6E60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6E4A14"/>
    <w:rsid w:val="0070249D"/>
    <w:rsid w:val="00716684"/>
    <w:rsid w:val="00732CA8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8F4B4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B517F"/>
    <w:rsid w:val="00AD37E9"/>
    <w:rsid w:val="00B07BBE"/>
    <w:rsid w:val="00B52093"/>
    <w:rsid w:val="00B87BF4"/>
    <w:rsid w:val="00B946DB"/>
    <w:rsid w:val="00BC7941"/>
    <w:rsid w:val="00BD29E5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63B"/>
    <w:rsid w:val="00EC666F"/>
    <w:rsid w:val="00EC681A"/>
    <w:rsid w:val="00F07E11"/>
    <w:rsid w:val="00F21A19"/>
    <w:rsid w:val="00F26949"/>
    <w:rsid w:val="00F26D1E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CB854E6B</Template>
  <TotalTime>0</TotalTime>
  <Pages>1</Pages>
  <Words>135</Words>
  <Characters>772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2023-03-09T16:09:00Z</cp:lastPrinted>
  <dcterms:created xsi:type="dcterms:W3CDTF">2023-03-23T15:22:00Z</dcterms:created>
  <dcterms:modified xsi:type="dcterms:W3CDTF">2023-03-23T15:22:00Z</dcterms:modified>
</cp:coreProperties>
</file>