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D791635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B1BAB">
        <w:rPr>
          <w:rFonts w:ascii="XCCW Joined 7a" w:hAnsi="XCCW Joined 7a" w:cs="Arial"/>
          <w:sz w:val="28"/>
          <w:szCs w:val="20"/>
          <w:u w:val="single"/>
        </w:rPr>
        <w:t>1</w:t>
      </w:r>
      <w:r w:rsidR="003138F8">
        <w:rPr>
          <w:rFonts w:ascii="XCCW Joined 7a" w:hAnsi="XCCW Joined 7a" w:cs="Arial"/>
          <w:sz w:val="28"/>
          <w:szCs w:val="20"/>
          <w:u w:val="single"/>
        </w:rPr>
        <w:t>6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3138F8">
        <w:rPr>
          <w:rFonts w:ascii="XCCW Joined 7a" w:hAnsi="XCCW Joined 7a" w:cs="Arial"/>
          <w:sz w:val="28"/>
          <w:szCs w:val="20"/>
          <w:u w:val="single"/>
        </w:rPr>
        <w:t>6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0E9053D9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Wednesday</w:t>
      </w:r>
      <w:r w:rsidR="003138F8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2</w:t>
      </w:r>
      <w:r w:rsidR="00E72E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1st</w:t>
      </w:r>
      <w:r w:rsidR="003138F8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June</w:t>
      </w:r>
    </w:p>
    <w:p w14:paraId="29E74DDB" w14:textId="1F6FAAF6" w:rsidR="003B3858" w:rsidRPr="00DA3545" w:rsidRDefault="004477C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2276B27">
                <wp:simplePos x="0" y="0"/>
                <wp:positionH relativeFrom="column">
                  <wp:posOffset>3156585</wp:posOffset>
                </wp:positionH>
                <wp:positionV relativeFrom="paragraph">
                  <wp:posOffset>100330</wp:posOffset>
                </wp:positionV>
                <wp:extent cx="3355340" cy="2580005"/>
                <wp:effectExtent l="0" t="0" r="16510" b="107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2580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C36E542" w14:textId="36C8F1F6" w:rsidR="002B1BAB" w:rsidRPr="003138F8" w:rsidRDefault="00E72ECE" w:rsidP="003138F8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</w:t>
                            </w:r>
                            <w:r w:rsidR="00AF59A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e will be starting a new English unit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focusing on narrative</w:t>
                            </w:r>
                            <w:r w:rsidR="00AF59A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writing about Jochebed in RE (Moses’ mother) </w:t>
                            </w:r>
                            <w:r w:rsidR="00AF59A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and continuing with dodgeball and athletics in P.E.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This will also be </w:t>
                            </w:r>
                            <w:r w:rsidR="00AF59A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Mr Hanson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’s final week with us at St Philip’s!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8.55pt;margin-top:7.9pt;width:264.2pt;height:203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C36E542" w14:textId="36C8F1F6" w:rsidR="002B1BAB" w:rsidRPr="003138F8" w:rsidRDefault="00E72ECE" w:rsidP="003138F8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</w:t>
                      </w:r>
                      <w:r w:rsidR="00AF59A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e will be starting a new English unit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focusing on narrative</w:t>
                      </w:r>
                      <w:r w:rsidR="00AF59A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,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writing about Jochebed in RE (Moses’ mother) </w:t>
                      </w:r>
                      <w:r w:rsidR="00AF59A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and continuing with dodgeball and athletics in P.E. 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This will also be </w:t>
                      </w:r>
                      <w:r w:rsidR="00AF59A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Mr Hanson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’s final week with us at St Philip’s!</w:t>
                      </w: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B9BE5DF">
                <wp:simplePos x="0" y="0"/>
                <wp:positionH relativeFrom="column">
                  <wp:posOffset>-167640</wp:posOffset>
                </wp:positionH>
                <wp:positionV relativeFrom="paragraph">
                  <wp:posOffset>87630</wp:posOffset>
                </wp:positionV>
                <wp:extent cx="3244850" cy="2589530"/>
                <wp:effectExtent l="0" t="0" r="1270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0" cy="258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CC3D01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0B693A12" w14:textId="34CE2A90" w:rsidR="002B1BAB" w:rsidRPr="002B1BAB" w:rsidRDefault="003138F8" w:rsidP="00CC3D01">
                            <w:pP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Year 5 have had an </w:t>
                            </w:r>
                            <w:r w:rsidR="00F45BA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action-packed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week this week with a new unit in maths, discussion texts in English, sports day, computing tasks and much more! Also, we had a few pupils taking part in and winning the cricket competition!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pt;width:255.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CC3D01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0B693A12" w14:textId="34CE2A90" w:rsidR="002B1BAB" w:rsidRPr="002B1BAB" w:rsidRDefault="003138F8" w:rsidP="00CC3D01">
                      <w:pP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Year 5 have had an </w:t>
                      </w:r>
                      <w:r w:rsidR="00F45BA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action-packed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week this week with a new unit in maths, discussion texts in English, sports day, computing tasks and much more! Also, we had a few pupils taking part in and winning the cricket competition!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  <w:bookmarkStart w:id="0" w:name="_GoBack"/>
      <w:bookmarkEnd w:id="0"/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4364C816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w:t>It is so important that your child reads frequently throughout the week with</w:t>
      </w:r>
      <w:r w:rsidRPr="00227785">
        <w:rPr>
          <w:rFonts w:ascii="XCCW Joined 7a" w:hAnsi="XCCW Joined 7a" w:cs="Arial"/>
          <w:b/>
          <w:noProof/>
          <w:color w:val="FF0000"/>
          <w:szCs w:val="26"/>
          <w:highlight w:val="cyan"/>
          <w:u w:val="single"/>
          <w:lang w:eastAsia="en-GB"/>
        </w:rPr>
        <w:t xml:space="preserve"> reading records updated</w:t>
      </w:r>
      <w:r w:rsidRPr="00227785">
        <w:rPr>
          <w:rFonts w:ascii="XCCW Joined 7a" w:hAnsi="XCCW Joined 7a" w:cs="Arial"/>
          <w:noProof/>
          <w:szCs w:val="26"/>
          <w:highlight w:val="cyan"/>
          <w:lang w:eastAsia="en-GB"/>
        </w:rPr>
        <w:t>.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Dojos will be given to those children who are reading regularly at home</w:t>
      </w:r>
      <w:r w:rsidR="00227785">
        <w:rPr>
          <w:rFonts w:ascii="XCCW Joined 7a" w:hAnsi="XCCW Joined 7a" w:cs="Arial"/>
          <w:noProof/>
          <w:szCs w:val="26"/>
          <w:lang w:eastAsia="en-GB"/>
        </w:rPr>
        <w:t xml:space="preserve"> – thank you!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317B1648" w:rsidR="00D90C8D" w:rsidRPr="009D0C92" w:rsidRDefault="0007789B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21AD328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1F5C8537" id="Rectangle 4" o:spid="_x0000_s1026" style="position:absolute;margin-left:476.35pt;margin-top:8.7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655068D4" w:rsidR="005703DE" w:rsidRPr="009D0C92" w:rsidRDefault="006E09E9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3138F8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AF59A3">
        <w:rPr>
          <w:rFonts w:ascii="XCCW Joined 7a" w:hAnsi="XCCW Joined 7a" w:cs="Arial"/>
          <w:noProof/>
          <w:szCs w:val="26"/>
          <w:lang w:eastAsia="en-GB"/>
        </w:rPr>
        <w:t>48 of your maths homework books on regular and irregular polygons.</w:t>
      </w:r>
      <w:r w:rsidR="002B1BAB">
        <w:rPr>
          <w:rFonts w:ascii="XCCW Joined 7a" w:hAnsi="XCCW Joined 7a" w:cs="Arial"/>
          <w:noProof/>
          <w:szCs w:val="26"/>
          <w:lang w:eastAsia="en-GB"/>
        </w:rPr>
        <w:t xml:space="preserve">.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 w:rsidR="0007789B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1D405AC2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AF59A3">
        <w:rPr>
          <w:rFonts w:ascii="XCCW Joined 7a" w:hAnsi="XCCW Joined 7a" w:cs="Arial"/>
          <w:b/>
          <w:noProof/>
          <w:szCs w:val="26"/>
          <w:u w:val="single"/>
          <w:lang w:eastAsia="en-GB"/>
        </w:rPr>
        <w:t xml:space="preserve"> relative clauses</w:t>
      </w:r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93202"/>
    <w:rsid w:val="000A546D"/>
    <w:rsid w:val="000D0EEC"/>
    <w:rsid w:val="00121F18"/>
    <w:rsid w:val="001251C0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27785"/>
    <w:rsid w:val="00285D01"/>
    <w:rsid w:val="002B1BAB"/>
    <w:rsid w:val="002F2B2F"/>
    <w:rsid w:val="00302613"/>
    <w:rsid w:val="003138F8"/>
    <w:rsid w:val="00322444"/>
    <w:rsid w:val="003224AD"/>
    <w:rsid w:val="00350151"/>
    <w:rsid w:val="003B3858"/>
    <w:rsid w:val="003B487C"/>
    <w:rsid w:val="003D5870"/>
    <w:rsid w:val="003E5AEC"/>
    <w:rsid w:val="003F728C"/>
    <w:rsid w:val="004477C6"/>
    <w:rsid w:val="00454D93"/>
    <w:rsid w:val="0048458D"/>
    <w:rsid w:val="00494AB4"/>
    <w:rsid w:val="004B3C76"/>
    <w:rsid w:val="004D0C88"/>
    <w:rsid w:val="005235A1"/>
    <w:rsid w:val="00530CD4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517F"/>
    <w:rsid w:val="00AD37E9"/>
    <w:rsid w:val="00AF59A3"/>
    <w:rsid w:val="00B0027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CC3D01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72ECE"/>
    <w:rsid w:val="00EA320F"/>
    <w:rsid w:val="00EB19C5"/>
    <w:rsid w:val="00EC663B"/>
    <w:rsid w:val="00EC666F"/>
    <w:rsid w:val="00EC681A"/>
    <w:rsid w:val="00F07E11"/>
    <w:rsid w:val="00F21A19"/>
    <w:rsid w:val="00F26949"/>
    <w:rsid w:val="00F26D1E"/>
    <w:rsid w:val="00F45BAA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650B7F6A</Template>
  <TotalTime>2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3</cp:revision>
  <cp:lastPrinted>2023-03-09T16:09:00Z</cp:lastPrinted>
  <dcterms:created xsi:type="dcterms:W3CDTF">2023-06-15T13:37:00Z</dcterms:created>
  <dcterms:modified xsi:type="dcterms:W3CDTF">2023-06-16T09:40:00Z</dcterms:modified>
</cp:coreProperties>
</file>