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5155F7A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F66A23">
        <w:rPr>
          <w:rFonts w:ascii="XCCW Joined 7a" w:hAnsi="XCCW Joined 7a" w:cs="Arial"/>
          <w:sz w:val="28"/>
          <w:szCs w:val="20"/>
          <w:u w:val="single"/>
        </w:rPr>
        <w:t>2</w:t>
      </w:r>
      <w:r w:rsidR="009B5DC7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9B5DC7">
        <w:rPr>
          <w:rFonts w:ascii="XCCW Joined 7a" w:hAnsi="XCCW Joined 7a" w:cs="Arial"/>
          <w:sz w:val="28"/>
          <w:szCs w:val="20"/>
          <w:u w:val="single"/>
        </w:rPr>
        <w:t>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6C947951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9B5DC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28</w:t>
      </w:r>
      <w:r w:rsidR="00EC663B" w:rsidRPr="00EC663B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EC663B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66A2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June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743B33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F66A23" w:rsidRPr="00DA3545" w:rsidRDefault="00F66A23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21DCF0B" w14:textId="2771B189" w:rsidR="00F66A23" w:rsidRDefault="00F66A23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Pr="009B5D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and Wednesday</w:t>
                            </w:r>
                          </w:p>
                          <w:p w14:paraId="1A6310A4" w14:textId="4CC4CC56" w:rsidR="00F66A23" w:rsidRPr="009B5DC7" w:rsidRDefault="009B5DC7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Assessment week</w:t>
                            </w:r>
                          </w:p>
                          <w:p w14:paraId="34DFD590" w14:textId="3F3E5B65" w:rsidR="009B5DC7" w:rsidRDefault="009B5DC7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B5D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Wednesday – fieldwork trip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(AM)</w:t>
                            </w:r>
                          </w:p>
                          <w:p w14:paraId="564514AC" w14:textId="63DAD4EE" w:rsidR="009B5DC7" w:rsidRDefault="009B5DC7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Please return any outstanding reply slips to school as soon as possible. </w:t>
                            </w:r>
                          </w:p>
                          <w:p w14:paraId="5D27A419" w14:textId="77777777" w:rsidR="009B5DC7" w:rsidRDefault="009B5DC7" w:rsidP="009B5DC7">
                            <w:pPr>
                              <w:pStyle w:val="ListParagraph"/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227483A5" w14:textId="1D399D72" w:rsidR="00F66A23" w:rsidRPr="00DA3545" w:rsidRDefault="00F66A23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F66A23" w:rsidRPr="00DA3545" w:rsidRDefault="00F66A23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21DCF0B" w14:textId="2771B189" w:rsidR="00F66A23" w:rsidRDefault="00F66A23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Pr="009B5D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and Wednesday</w:t>
                      </w:r>
                    </w:p>
                    <w:p w14:paraId="1A6310A4" w14:textId="4CC4CC56" w:rsidR="00F66A23" w:rsidRPr="009B5DC7" w:rsidRDefault="009B5DC7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Assessment week</w:t>
                      </w:r>
                    </w:p>
                    <w:p w14:paraId="34DFD590" w14:textId="3F3E5B65" w:rsidR="009B5DC7" w:rsidRDefault="009B5DC7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B5D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Wednesday – fieldwork trip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(AM)</w:t>
                      </w:r>
                    </w:p>
                    <w:p w14:paraId="564514AC" w14:textId="63DAD4EE" w:rsidR="009B5DC7" w:rsidRDefault="009B5DC7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Please return any outstanding reply slips to school as soon as possible. </w:t>
                      </w:r>
                    </w:p>
                    <w:p w14:paraId="5D27A419" w14:textId="77777777" w:rsidR="009B5DC7" w:rsidRDefault="009B5DC7" w:rsidP="009B5DC7">
                      <w:pPr>
                        <w:pStyle w:val="ListParagraph"/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227483A5" w14:textId="1D399D72" w:rsidR="00F66A23" w:rsidRPr="00DA3545" w:rsidRDefault="00F66A23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F66A23" w:rsidRPr="00DA3545" w:rsidRDefault="00F66A23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7AD5DD2" w:rsidR="00F66A23" w:rsidRPr="00EC681A" w:rsidRDefault="009B5DC7" w:rsidP="00CC3D01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completed position and direction in maths, role played as the evil Mr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Spink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in English</w:t>
                            </w:r>
                            <w:r w:rsidR="00F66A23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and learned about the 5 Pillars of Islam in RE. We also began planning our DT projects to create a healthy snack with packaging.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F66A23" w:rsidRPr="00DA3545" w:rsidRDefault="00F66A23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37AD5DD2" w:rsidR="00F66A23" w:rsidRPr="00EC681A" w:rsidRDefault="009B5DC7" w:rsidP="00CC3D01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completed position and direction in maths, role played as the evil Mr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Spink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in English</w:t>
                      </w:r>
                      <w:r w:rsidR="00F66A23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and learned about the 5 Pillars of Islam in RE. We also began planning our DT projects to create a healthy snack with packaging.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3AF9BDF" w14:textId="77777777" w:rsidR="009B5DC7" w:rsidRPr="009D0C92" w:rsidRDefault="009B5DC7" w:rsidP="009B5DC7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9E784CA" wp14:editId="11DDE0B9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FA92D3" id="Rectangle 4" o:spid="_x0000_s1026" style="position:absolute;margin-left:476.35pt;margin-top:8.75pt;width:26.5pt;height:23.8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22FB8E02" w14:textId="3A3B8968" w:rsidR="009B5DC7" w:rsidRPr="009D0C92" w:rsidRDefault="009B5DC7" w:rsidP="009B5DC7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page </w:t>
      </w:r>
      <w:r>
        <w:rPr>
          <w:rFonts w:ascii="XCCW Joined 7a" w:hAnsi="XCCW Joined 7a" w:cs="Arial"/>
          <w:noProof/>
          <w:szCs w:val="26"/>
          <w:lang w:eastAsia="en-GB"/>
        </w:rPr>
        <w:t>50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 on </w:t>
      </w:r>
      <w:r>
        <w:rPr>
          <w:rFonts w:ascii="XCCW Joined 7a" w:hAnsi="XCCW Joined 7a" w:cs="Arial"/>
          <w:b/>
          <w:noProof/>
          <w:szCs w:val="26"/>
          <w:u w:val="single"/>
          <w:lang w:eastAsia="en-GB"/>
        </w:rPr>
        <w:t>translations</w:t>
      </w:r>
      <w:bookmarkStart w:id="0" w:name="_GoBack"/>
      <w:bookmarkEnd w:id="0"/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2783ADF5" w14:textId="77777777" w:rsidR="009B5DC7" w:rsidRPr="009D0C92" w:rsidRDefault="009B5DC7" w:rsidP="009B5DC7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01B55192" w14:textId="77777777" w:rsidR="009B5DC7" w:rsidRPr="009D0C92" w:rsidRDefault="009B5DC7" w:rsidP="009B5DC7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2406FF0B" w14:textId="0243709C" w:rsidR="009B5DC7" w:rsidRPr="009D0C92" w:rsidRDefault="009B5DC7" w:rsidP="009B5DC7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802DA8C" wp14:editId="7086EF51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1C0EF4" id="Rectangle 1" o:spid="_x0000_s1026" style="position:absolute;margin-left:477.4pt;margin-top:2.35pt;width:26.5pt;height:23.8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6" w:history="1">
        <w:r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>
        <w:rPr>
          <w:rFonts w:ascii="XCCW Joined 7a" w:hAnsi="XCCW Joined 7a" w:cs="Arial"/>
          <w:b/>
          <w:noProof/>
          <w:szCs w:val="26"/>
          <w:u w:val="single"/>
          <w:lang w:eastAsia="en-GB"/>
        </w:rPr>
        <w:t>linking ideas and cohesion</w:t>
      </w:r>
      <w:r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You can find online revision and games linked on the Year 5 ‘Homework’ section on the school website.</w:t>
      </w:r>
    </w:p>
    <w:p w14:paraId="3B731AE5" w14:textId="77777777" w:rsidR="009B5DC7" w:rsidRPr="009D0C92" w:rsidRDefault="009B5DC7" w:rsidP="009B5DC7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49DBA220" w14:textId="77777777" w:rsidR="009B5DC7" w:rsidRPr="009D0C92" w:rsidRDefault="009B5DC7" w:rsidP="009B5DC7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Thursday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66A23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A963FF6"/>
    <w:multiLevelType w:val="hybridMultilevel"/>
    <w:tmpl w:val="F53A7500"/>
    <w:lvl w:ilvl="0" w:tplc="F24289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9672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7E09A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761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567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2E4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CEC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AC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C8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90344"/>
    <w:rsid w:val="009B4FEA"/>
    <w:rsid w:val="009B5DC7"/>
    <w:rsid w:val="009C0F9A"/>
    <w:rsid w:val="009C1691"/>
    <w:rsid w:val="009D0C92"/>
    <w:rsid w:val="00A3147E"/>
    <w:rsid w:val="00A50906"/>
    <w:rsid w:val="00A76F98"/>
    <w:rsid w:val="00A82459"/>
    <w:rsid w:val="00A93F91"/>
    <w:rsid w:val="00AB517F"/>
    <w:rsid w:val="00AD37E9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286C"/>
    <w:rsid w:val="00EC663B"/>
    <w:rsid w:val="00EC666F"/>
    <w:rsid w:val="00EC681A"/>
    <w:rsid w:val="00F07E11"/>
    <w:rsid w:val="00F21A19"/>
    <w:rsid w:val="00F26949"/>
    <w:rsid w:val="00F26D1E"/>
    <w:rsid w:val="00F66A23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C2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57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844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PAG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67C47-9729-4088-A281-60CF410B4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10254A26</Template>
  <TotalTime>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2023-03-09T16:09:00Z</cp:lastPrinted>
  <dcterms:created xsi:type="dcterms:W3CDTF">2023-06-22T12:21:00Z</dcterms:created>
  <dcterms:modified xsi:type="dcterms:W3CDTF">2023-06-22T12:21:00Z</dcterms:modified>
</cp:coreProperties>
</file>