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34935DDC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606EF">
        <w:rPr>
          <w:rFonts w:ascii="XCCW Joined 7a" w:hAnsi="XCCW Joined 7a" w:cs="Arial"/>
          <w:sz w:val="28"/>
          <w:szCs w:val="20"/>
          <w:u w:val="single"/>
        </w:rPr>
        <w:t>30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9B5DC7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0A8A1BD0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A606E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5</w:t>
      </w:r>
      <w:r w:rsidR="00EC663B" w:rsidRPr="00EC663B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C663B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F66A23">
        <w:rPr>
          <w:rFonts w:ascii="XCCW Joined 7a" w:hAnsi="XCCW Joined 7a" w:cs="Arial"/>
          <w:b/>
          <w:color w:val="FF0000"/>
          <w:sz w:val="28"/>
          <w:szCs w:val="20"/>
          <w:u w:val="single"/>
        </w:rPr>
        <w:t>Ju</w:t>
      </w:r>
      <w:r w:rsidR="00A606EF">
        <w:rPr>
          <w:rFonts w:ascii="XCCW Joined 7a" w:hAnsi="XCCW Joined 7a" w:cs="Arial"/>
          <w:b/>
          <w:color w:val="FF0000"/>
          <w:sz w:val="28"/>
          <w:szCs w:val="20"/>
          <w:u w:val="single"/>
        </w:rPr>
        <w:t>ly</w:t>
      </w:r>
    </w:p>
    <w:p w14:paraId="29E74DDB" w14:textId="07D1A694" w:rsidR="003B3858" w:rsidRPr="00DA3545" w:rsidRDefault="00A606EF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E8D3C23">
                <wp:simplePos x="0" y="0"/>
                <wp:positionH relativeFrom="column">
                  <wp:posOffset>3150683</wp:posOffset>
                </wp:positionH>
                <wp:positionV relativeFrom="paragraph">
                  <wp:posOffset>97759</wp:posOffset>
                </wp:positionV>
                <wp:extent cx="3355340" cy="2333200"/>
                <wp:effectExtent l="0" t="0" r="1651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33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F66A23" w:rsidRPr="00DA3545" w:rsidRDefault="00F66A23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6F59AD36" w:rsidR="00F66A23" w:rsidRDefault="00F66A23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Pr="009B5DC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and Wednesday</w:t>
                            </w:r>
                          </w:p>
                          <w:p w14:paraId="5E56E8BA" w14:textId="1FE973CE" w:rsidR="00A606EF" w:rsidRDefault="00A606EF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Snack making – Wednesday/Thursday AM</w:t>
                            </w:r>
                          </w:p>
                          <w:p w14:paraId="5A0C684C" w14:textId="4705F474" w:rsidR="00A606EF" w:rsidRDefault="00A606EF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Summer Fayre – Thursday until 4:30</w:t>
                            </w:r>
                          </w:p>
                          <w:p w14:paraId="5D27A419" w14:textId="77777777" w:rsidR="009B5DC7" w:rsidRDefault="009B5DC7" w:rsidP="009B5DC7">
                            <w:pPr>
                              <w:pStyle w:val="ListParagraph"/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27483A5" w14:textId="1D399D72" w:rsidR="00F66A23" w:rsidRPr="00DA3545" w:rsidRDefault="00F66A23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1pt;margin-top:7.7pt;width:264.2pt;height:18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F66A23" w:rsidRPr="00DA3545" w:rsidRDefault="00F66A23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6F59AD36" w:rsidR="00F66A23" w:rsidRDefault="00F66A23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Pr="009B5DC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and Wednesday</w:t>
                      </w:r>
                    </w:p>
                    <w:p w14:paraId="5E56E8BA" w14:textId="1FE973CE" w:rsidR="00A606EF" w:rsidRDefault="00A606EF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Snack making – Wednesday/Thursday AM</w:t>
                      </w:r>
                    </w:p>
                    <w:p w14:paraId="5A0C684C" w14:textId="4705F474" w:rsidR="00A606EF" w:rsidRDefault="00A606EF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Summer Fayre – Thursday until 4:30</w:t>
                      </w:r>
                    </w:p>
                    <w:p w14:paraId="5D27A419" w14:textId="77777777" w:rsidR="009B5DC7" w:rsidRDefault="009B5DC7" w:rsidP="009B5DC7">
                      <w:pPr>
                        <w:pStyle w:val="ListParagraph"/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27483A5" w14:textId="1D399D72" w:rsidR="00F66A23" w:rsidRPr="00DA3545" w:rsidRDefault="00F66A23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D8D1409">
                <wp:simplePos x="0" y="0"/>
                <wp:positionH relativeFrom="column">
                  <wp:posOffset>-170328</wp:posOffset>
                </wp:positionH>
                <wp:positionV relativeFrom="paragraph">
                  <wp:posOffset>86538</wp:posOffset>
                </wp:positionV>
                <wp:extent cx="3244850" cy="2344903"/>
                <wp:effectExtent l="0" t="0" r="12700" b="1778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344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F66A23" w:rsidRPr="00DA3545" w:rsidRDefault="00F66A23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8180954" w:rsidR="00F66A23" w:rsidRPr="00EC681A" w:rsidRDefault="009B5DC7" w:rsidP="00CC3D01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A606EF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went on our fieldwork trip around Southport looking at tourism, a big thank you to Ms Lund for helping! We also worked very hard on our assessments, well done everyone!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4pt;margin-top:6.8pt;width:255.5pt;height:18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F66A23" w:rsidRPr="00DA3545" w:rsidRDefault="00F66A23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8180954" w:rsidR="00F66A23" w:rsidRPr="00EC681A" w:rsidRDefault="009B5DC7" w:rsidP="00CC3D01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</w:t>
                      </w:r>
                      <w:r w:rsidR="00A606EF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went on our fieldwork trip around Southport looking at tourism, a big thank you to Ms Lund for helping! We also worked very hard on our assessments, well done everyone!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3AF9BDF" w14:textId="324E414A" w:rsidR="009B5DC7" w:rsidRPr="009D0C92" w:rsidRDefault="009B5DC7" w:rsidP="009B5DC7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9E784CA" wp14:editId="11DDE0B9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FA92D3" id="Rectangle 4" o:spid="_x0000_s1026" style="position:absolute;margin-left:476.35pt;margin-top:8.75pt;width:26.5pt;height:23.8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A606EF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DT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EAEEACD" w14:textId="41DDEF40" w:rsidR="00A606EF" w:rsidRDefault="00A606EF" w:rsidP="009B5DC7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noProof/>
          <w:szCs w:val="26"/>
          <w:lang w:eastAsia="en-GB"/>
        </w:rPr>
        <w:t xml:space="preserve">We are making snacks this week as part of our DT and to sell at the </w:t>
      </w:r>
      <w:r>
        <w:rPr>
          <w:rFonts w:ascii="XCCW Joined 7a" w:hAnsi="XCCW Joined 7a" w:cs="Arial"/>
          <w:noProof/>
          <w:szCs w:val="26"/>
          <w:lang w:eastAsia="en-GB"/>
        </w:rPr>
        <w:br/>
        <w:t xml:space="preserve">Summer Fayre. Miss Byrne is providing </w:t>
      </w:r>
      <w:r w:rsidRPr="00A606EF">
        <w:rPr>
          <w:rFonts w:ascii="XCCW Joined 7a" w:hAnsi="XCCW Joined 7a" w:cs="Arial"/>
          <w:b/>
          <w:i/>
          <w:noProof/>
          <w:szCs w:val="26"/>
          <w:u w:val="single"/>
          <w:lang w:eastAsia="en-GB"/>
        </w:rPr>
        <w:t>oats, honey, (fake) peanut butter, chocolate chips and skewer sticks.</w:t>
      </w:r>
      <w:r>
        <w:rPr>
          <w:rFonts w:ascii="XCCW Joined 7a" w:hAnsi="XCCW Joined 7a" w:cs="Arial"/>
          <w:b/>
          <w:i/>
          <w:noProof/>
          <w:szCs w:val="26"/>
          <w:u w:val="single"/>
          <w:lang w:eastAsia="en-GB"/>
        </w:rPr>
        <w:t xml:space="preserve"> </w:t>
      </w:r>
      <w:r>
        <w:rPr>
          <w:rFonts w:ascii="XCCW Joined 7a" w:hAnsi="XCCW Joined 7a" w:cs="Arial"/>
          <w:noProof/>
          <w:szCs w:val="26"/>
          <w:lang w:eastAsia="en-GB"/>
        </w:rPr>
        <w:t>Your child has designed their own snack and the ingredients they will still need to produce it are:</w:t>
      </w:r>
    </w:p>
    <w:p w14:paraId="296BCF9F" w14:textId="77777777" w:rsidR="00A606EF" w:rsidRDefault="00A606EF" w:rsidP="00A606EF">
      <w:pPr>
        <w:pStyle w:val="NoSpacing"/>
        <w:ind w:left="720"/>
        <w:rPr>
          <w:rFonts w:ascii="XCCW Joined 7a" w:hAnsi="XCCW Joined 7a" w:cs="Arial"/>
          <w:noProof/>
          <w:szCs w:val="26"/>
          <w:lang w:eastAsia="en-GB"/>
        </w:rPr>
      </w:pPr>
      <w:r w:rsidRPr="00A606EF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87D85BC" wp14:editId="3023A93A">
                <wp:simplePos x="0" y="0"/>
                <wp:positionH relativeFrom="margin">
                  <wp:align>left</wp:align>
                </wp:positionH>
                <wp:positionV relativeFrom="paragraph">
                  <wp:posOffset>83820</wp:posOffset>
                </wp:positionV>
                <wp:extent cx="2360930" cy="1562100"/>
                <wp:effectExtent l="0" t="0" r="1778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7A4F6" w14:textId="1D15F0FE" w:rsidR="00A606EF" w:rsidRPr="00A606EF" w:rsidRDefault="00A606EF" w:rsidP="00A606E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8"/>
                              </w:rPr>
                            </w:pPr>
                            <w:r>
                              <w:t xml:space="preserve"> </w:t>
                            </w:r>
                          </w:p>
                          <w:p w14:paraId="6DCB0B0D" w14:textId="73ED52B1" w:rsidR="00A606EF" w:rsidRPr="00A606EF" w:rsidRDefault="00A606EF" w:rsidP="00A606E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8"/>
                              </w:rPr>
                            </w:pPr>
                            <w:r w:rsidRPr="00A606EF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728A4D47" w14:textId="0A8228F4" w:rsidR="00A606EF" w:rsidRPr="00A606EF" w:rsidRDefault="00A606EF" w:rsidP="00A606E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8"/>
                              </w:rPr>
                            </w:pPr>
                            <w:r w:rsidRPr="00A606EF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3E69CF7D" w14:textId="355A9382" w:rsidR="00A606EF" w:rsidRPr="00A606EF" w:rsidRDefault="00A606EF" w:rsidP="00A606E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8"/>
                              </w:rPr>
                            </w:pPr>
                            <w:r w:rsidRPr="00A606EF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6ED9C175" w14:textId="481E8B80" w:rsidR="00A606EF" w:rsidRPr="00A606EF" w:rsidRDefault="00A606EF" w:rsidP="00A606E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8"/>
                              </w:rPr>
                            </w:pPr>
                            <w:r w:rsidRPr="00A606EF">
                              <w:rPr>
                                <w:sz w:val="28"/>
                              </w:rPr>
                              <w:t xml:space="preserve"> </w:t>
                            </w:r>
                          </w:p>
                          <w:p w14:paraId="56DA7E46" w14:textId="77777777" w:rsidR="00A606EF" w:rsidRDefault="00A606EF" w:rsidP="00A606EF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D85BC" id="Text Box 2" o:spid="_x0000_s1028" type="#_x0000_t202" style="position:absolute;left:0;text-align:left;margin-left:0;margin-top:6.6pt;width:185.9pt;height:123pt;z-index:251685888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">
                <v:textbox>
                  <w:txbxContent>
                    <w:p w14:paraId="70E7A4F6" w14:textId="1D15F0FE" w:rsidR="00A606EF" w:rsidRPr="00A606EF" w:rsidRDefault="00A606EF" w:rsidP="00A606E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8"/>
                        </w:rPr>
                      </w:pPr>
                      <w:r>
                        <w:t xml:space="preserve"> </w:t>
                      </w:r>
                    </w:p>
                    <w:p w14:paraId="6DCB0B0D" w14:textId="73ED52B1" w:rsidR="00A606EF" w:rsidRPr="00A606EF" w:rsidRDefault="00A606EF" w:rsidP="00A606E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8"/>
                        </w:rPr>
                      </w:pPr>
                      <w:r w:rsidRPr="00A606EF">
                        <w:rPr>
                          <w:sz w:val="28"/>
                        </w:rPr>
                        <w:t xml:space="preserve"> </w:t>
                      </w:r>
                    </w:p>
                    <w:p w14:paraId="728A4D47" w14:textId="0A8228F4" w:rsidR="00A606EF" w:rsidRPr="00A606EF" w:rsidRDefault="00A606EF" w:rsidP="00A606E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8"/>
                        </w:rPr>
                      </w:pPr>
                      <w:r w:rsidRPr="00A606EF">
                        <w:rPr>
                          <w:sz w:val="28"/>
                        </w:rPr>
                        <w:t xml:space="preserve"> </w:t>
                      </w:r>
                    </w:p>
                    <w:p w14:paraId="3E69CF7D" w14:textId="355A9382" w:rsidR="00A606EF" w:rsidRPr="00A606EF" w:rsidRDefault="00A606EF" w:rsidP="00A606E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8"/>
                        </w:rPr>
                      </w:pPr>
                      <w:r w:rsidRPr="00A606EF">
                        <w:rPr>
                          <w:sz w:val="28"/>
                        </w:rPr>
                        <w:t xml:space="preserve"> </w:t>
                      </w:r>
                    </w:p>
                    <w:p w14:paraId="6ED9C175" w14:textId="481E8B80" w:rsidR="00A606EF" w:rsidRPr="00A606EF" w:rsidRDefault="00A606EF" w:rsidP="00A606EF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8"/>
                        </w:rPr>
                      </w:pPr>
                      <w:r w:rsidRPr="00A606EF">
                        <w:rPr>
                          <w:sz w:val="28"/>
                        </w:rPr>
                        <w:t xml:space="preserve"> </w:t>
                      </w:r>
                    </w:p>
                    <w:p w14:paraId="56DA7E46" w14:textId="77777777" w:rsidR="00A606EF" w:rsidRDefault="00A606EF" w:rsidP="00A606EF">
                      <w:pPr>
                        <w:pStyle w:val="ListParagraph"/>
                        <w:numPr>
                          <w:ilvl w:val="0"/>
                          <w:numId w:val="16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06EF">
        <w:rPr>
          <w:rFonts w:ascii="XCCW Joined 7a" w:hAnsi="XCCW Joined 7a" w:cs="Arial"/>
          <w:noProof/>
          <w:szCs w:val="26"/>
          <w:lang w:eastAsia="en-GB"/>
        </w:rPr>
        <w:t xml:space="preserve"> </w:t>
      </w:r>
    </w:p>
    <w:p w14:paraId="01B55192" w14:textId="7A3048F5" w:rsidR="009B5DC7" w:rsidRPr="009D0C92" w:rsidRDefault="00A606EF" w:rsidP="00A606EF">
      <w:pPr>
        <w:pStyle w:val="NoSpacing"/>
        <w:ind w:left="720"/>
        <w:rPr>
          <w:rFonts w:ascii="XCCW Joined 7a" w:hAnsi="XCCW Joined 7a" w:cs="Arial"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DT/Art</w:t>
      </w:r>
      <w:r w:rsidR="009B5DC7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</w:p>
    <w:p w14:paraId="3B731AE5" w14:textId="2808E0E7" w:rsidR="009B5DC7" w:rsidRDefault="009B5DC7" w:rsidP="009B5DC7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802DA8C" wp14:editId="7086EF51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C0EF4" id="Rectangle 1" o:spid="_x0000_s1026" style="position:absolute;margin-left:477.4pt;margin-top:2.35pt;width:26.5pt;height:23.8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A606EF">
        <w:rPr>
          <w:rFonts w:ascii="XCCW Joined 7a" w:hAnsi="XCCW Joined 7a" w:cs="Arial"/>
          <w:noProof/>
          <w:szCs w:val="26"/>
          <w:lang w:eastAsia="en-GB"/>
        </w:rPr>
        <w:t xml:space="preserve">Design an </w:t>
      </w:r>
      <w:r w:rsidR="00A606EF" w:rsidRPr="00A606EF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advert</w:t>
      </w:r>
      <w:r w:rsidR="00A606EF" w:rsidRPr="00A606EF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="00A606EF">
        <w:rPr>
          <w:rFonts w:ascii="XCCW Joined 7a" w:hAnsi="XCCW Joined 7a" w:cs="Arial"/>
          <w:noProof/>
          <w:szCs w:val="26"/>
          <w:lang w:eastAsia="en-GB"/>
        </w:rPr>
        <w:t xml:space="preserve">for your future snack to promote it! This could be a poster, a radio advert script, a film which you can email to me, or something else you think of to advertise your snack. </w:t>
      </w:r>
    </w:p>
    <w:p w14:paraId="77A8C519" w14:textId="77777777" w:rsidR="00A606EF" w:rsidRPr="009D0C92" w:rsidRDefault="00A606EF" w:rsidP="009B5DC7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49DBA220" w14:textId="77777777" w:rsidR="009B5DC7" w:rsidRPr="009D0C92" w:rsidRDefault="009B5DC7" w:rsidP="009B5DC7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Thursday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43678A3E" w14:textId="631FD635" w:rsidR="00EC681A" w:rsidRPr="00EC681A" w:rsidRDefault="003B3858" w:rsidP="00EC681A">
      <w:pPr>
        <w:rPr>
          <w:rFonts w:ascii="XCCW Joined 7a" w:hAnsi="XCCW Joined 7a" w:cs="Arial"/>
          <w:szCs w:val="26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  <w:bookmarkStart w:id="0" w:name="_GoBack"/>
      <w:bookmarkEnd w:id="0"/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66A23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C8672A"/>
    <w:multiLevelType w:val="hybridMultilevel"/>
    <w:tmpl w:val="0374B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2275CA"/>
    <w:multiLevelType w:val="hybridMultilevel"/>
    <w:tmpl w:val="105AC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63FF6"/>
    <w:multiLevelType w:val="hybridMultilevel"/>
    <w:tmpl w:val="F53A7500"/>
    <w:lvl w:ilvl="0" w:tplc="F24289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9672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7E09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761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567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2E49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CEC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8AC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C8E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90344"/>
    <w:rsid w:val="009B4FEA"/>
    <w:rsid w:val="009B5DC7"/>
    <w:rsid w:val="009C0F9A"/>
    <w:rsid w:val="009C1691"/>
    <w:rsid w:val="009D0C92"/>
    <w:rsid w:val="00A3147E"/>
    <w:rsid w:val="00A50906"/>
    <w:rsid w:val="00A606EF"/>
    <w:rsid w:val="00A76F98"/>
    <w:rsid w:val="00A82459"/>
    <w:rsid w:val="00A93F91"/>
    <w:rsid w:val="00AB517F"/>
    <w:rsid w:val="00AD37E9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286C"/>
    <w:rsid w:val="00EC663B"/>
    <w:rsid w:val="00EC666F"/>
    <w:rsid w:val="00EC681A"/>
    <w:rsid w:val="00F07E11"/>
    <w:rsid w:val="00F21A19"/>
    <w:rsid w:val="00F26949"/>
    <w:rsid w:val="00F26D1E"/>
    <w:rsid w:val="00F66A23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C2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57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844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01A9A-9E89-4F52-9090-7987083BE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4AE6C44F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2023-06-29T09:29:00Z</dcterms:created>
  <dcterms:modified xsi:type="dcterms:W3CDTF">2023-06-29T09:29:00Z</dcterms:modified>
</cp:coreProperties>
</file>