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F91F1D" w:rsidRPr="002F53A5" w:rsidTr="004F6A79">
        <w:tc>
          <w:tcPr>
            <w:tcW w:w="2023" w:type="dxa"/>
          </w:tcPr>
          <w:p w:rsidR="00F91F1D" w:rsidRPr="002F53A5" w:rsidRDefault="00F91F1D" w:rsidP="00F91F1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3.3.23</w:t>
            </w:r>
          </w:p>
        </w:tc>
        <w:tc>
          <w:tcPr>
            <w:tcW w:w="2083" w:type="dxa"/>
          </w:tcPr>
          <w:p w:rsidR="00F91F1D" w:rsidRPr="002F53A5" w:rsidRDefault="00F91F1D" w:rsidP="00F91F1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10.3.23</w:t>
            </w:r>
          </w:p>
        </w:tc>
        <w:tc>
          <w:tcPr>
            <w:tcW w:w="2126" w:type="dxa"/>
          </w:tcPr>
          <w:p w:rsidR="00F91F1D" w:rsidRPr="002F53A5" w:rsidRDefault="00F91F1D" w:rsidP="00F91F1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17.3.23</w:t>
            </w:r>
          </w:p>
        </w:tc>
        <w:tc>
          <w:tcPr>
            <w:tcW w:w="2021" w:type="dxa"/>
          </w:tcPr>
          <w:p w:rsidR="00F91F1D" w:rsidRPr="002F53A5" w:rsidRDefault="00F91F1D" w:rsidP="00F91F1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24.3.23</w:t>
            </w:r>
          </w:p>
        </w:tc>
        <w:tc>
          <w:tcPr>
            <w:tcW w:w="2021" w:type="dxa"/>
          </w:tcPr>
          <w:p w:rsidR="00F91F1D" w:rsidRDefault="00F91F1D" w:rsidP="00F91F1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31.3.23</w:t>
            </w:r>
          </w:p>
        </w:tc>
      </w:tr>
      <w:tr w:rsidR="00E12A77" w:rsidRPr="002F53A5" w:rsidTr="004F6A79">
        <w:tc>
          <w:tcPr>
            <w:tcW w:w="2023" w:type="dxa"/>
          </w:tcPr>
          <w:p w:rsidR="00E12A77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loudly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kindly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sadly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quickly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excitedly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slowly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proudly</w:t>
            </w:r>
          </w:p>
          <w:p w:rsidR="008C15C5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quietly</w:t>
            </w:r>
          </w:p>
          <w:p w:rsidR="008C15C5" w:rsidRDefault="0064196A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calmly</w:t>
            </w:r>
          </w:p>
          <w:p w:rsidR="008C15C5" w:rsidRPr="00DD453A" w:rsidRDefault="008C15C5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smoothly</w:t>
            </w:r>
          </w:p>
        </w:tc>
        <w:tc>
          <w:tcPr>
            <w:tcW w:w="2083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copier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happier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happiest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cried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replied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copying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crying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replying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relied</w:t>
            </w:r>
          </w:p>
        </w:tc>
        <w:tc>
          <w:tcPr>
            <w:tcW w:w="2126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hiker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nicer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nicest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shiny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describing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described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wiring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tiled</w:t>
            </w:r>
          </w:p>
        </w:tc>
        <w:tc>
          <w:tcPr>
            <w:tcW w:w="2021" w:type="dxa"/>
          </w:tcPr>
          <w:p w:rsidR="00E12A77" w:rsidRDefault="00E12A77" w:rsidP="00E12A77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Spelling passport words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Silver and Gold</w:t>
            </w:r>
          </w:p>
        </w:tc>
        <w:tc>
          <w:tcPr>
            <w:tcW w:w="2021" w:type="dxa"/>
          </w:tcPr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patting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patted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humming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hummed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dropping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dropped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sadder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saddest</w:t>
            </w:r>
          </w:p>
          <w:p w:rsidR="00E12A77" w:rsidRPr="00B576BD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fatter</w:t>
            </w:r>
          </w:p>
          <w:p w:rsidR="00E12A77" w:rsidRPr="00DD453A" w:rsidRDefault="00E12A77" w:rsidP="00E12A77">
            <w:pPr>
              <w:rPr>
                <w:rFonts w:ascii="CCW Cursive Writing 7" w:hAnsi="CCW Cursive Writing 7"/>
              </w:rPr>
            </w:pPr>
            <w:r w:rsidRPr="00B576BD">
              <w:rPr>
                <w:rFonts w:ascii="CCW Cursive Writing 7" w:hAnsi="CCW Cursive Writing 7"/>
              </w:rPr>
              <w:t>fattest</w:t>
            </w:r>
          </w:p>
        </w:tc>
        <w:bookmarkStart w:id="0" w:name="_GoBack"/>
        <w:bookmarkEnd w:id="0"/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2C26F8"/>
    <w:rsid w:val="003217D3"/>
    <w:rsid w:val="00486138"/>
    <w:rsid w:val="005058CF"/>
    <w:rsid w:val="00637596"/>
    <w:rsid w:val="0064196A"/>
    <w:rsid w:val="00677D34"/>
    <w:rsid w:val="00712FDB"/>
    <w:rsid w:val="00715B95"/>
    <w:rsid w:val="00793241"/>
    <w:rsid w:val="008C15C5"/>
    <w:rsid w:val="00AF3666"/>
    <w:rsid w:val="00B576BD"/>
    <w:rsid w:val="00CB6B8D"/>
    <w:rsid w:val="00DD453A"/>
    <w:rsid w:val="00E12A77"/>
    <w:rsid w:val="00E206CA"/>
    <w:rsid w:val="00F37BF5"/>
    <w:rsid w:val="00F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2D86D7ED</Template>
  <TotalTime>15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8</cp:revision>
  <dcterms:created xsi:type="dcterms:W3CDTF">2022-02-21T21:06:00Z</dcterms:created>
  <dcterms:modified xsi:type="dcterms:W3CDTF">2023-02-21T14:26:00Z</dcterms:modified>
</cp:coreProperties>
</file>