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5354D865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6F2BDB">
        <w:rPr>
          <w:rFonts w:ascii="XCCW Joined 7a" w:hAnsi="XCCW Joined 7a"/>
          <w:b/>
          <w:bCs/>
          <w:sz w:val="20"/>
          <w:szCs w:val="20"/>
          <w:u w:val="single"/>
        </w:rPr>
        <w:t>14</w:t>
      </w:r>
      <w:r w:rsidR="00DA763A" w:rsidRPr="00DA763A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DA763A">
        <w:rPr>
          <w:rFonts w:ascii="XCCW Joined 7a" w:hAnsi="XCCW Joined 7a"/>
          <w:b/>
          <w:bCs/>
          <w:sz w:val="20"/>
          <w:szCs w:val="20"/>
          <w:u w:val="single"/>
        </w:rPr>
        <w:t xml:space="preserve"> June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DA763A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6F2BDB">
        <w:rPr>
          <w:rFonts w:ascii="XCCW Joined 7a" w:hAnsi="XCCW Joined 7a"/>
          <w:b/>
          <w:bCs/>
          <w:sz w:val="20"/>
          <w:szCs w:val="20"/>
          <w:u w:val="single"/>
        </w:rPr>
        <w:t>19</w:t>
      </w:r>
      <w:bookmarkStart w:id="0" w:name="_GoBack"/>
      <w:bookmarkEnd w:id="0"/>
      <w:r w:rsidR="00DA763A" w:rsidRPr="00DA763A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DA763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3754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DA59B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0C45B1F5" w14:textId="7D866EDA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833754">
        <w:rPr>
          <w:rFonts w:ascii="XCCW Joined 7a" w:hAnsi="XCCW Joined 7a"/>
          <w:b/>
          <w:sz w:val="20"/>
          <w:szCs w:val="20"/>
        </w:rPr>
        <w:t>Key Skills</w:t>
      </w:r>
      <w:r w:rsidR="001C36F0">
        <w:rPr>
          <w:rFonts w:ascii="XCCW Joined 7a" w:hAnsi="XCCW Joined 7a"/>
          <w:b/>
          <w:sz w:val="20"/>
          <w:szCs w:val="20"/>
        </w:rPr>
        <w:t xml:space="preserve"> -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</w:p>
    <w:p w14:paraId="29578C92" w14:textId="4C821FB0" w:rsidR="00833754" w:rsidRPr="00DA763A" w:rsidRDefault="00DA763A" w:rsidP="004B5618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DA763A">
        <w:rPr>
          <w:rFonts w:ascii="XCCW Joined 7a" w:hAnsi="XCCW Joined 7a"/>
          <w:b/>
          <w:sz w:val="20"/>
          <w:szCs w:val="20"/>
        </w:rPr>
        <w:t>English</w:t>
      </w:r>
      <w:r w:rsidRPr="00DA763A">
        <w:rPr>
          <w:rFonts w:ascii="XCCW Joined 7a" w:hAnsi="XCCW Joined 7a"/>
          <w:sz w:val="20"/>
          <w:szCs w:val="20"/>
        </w:rPr>
        <w:t xml:space="preserve"> – Please complete the grammar activity</w:t>
      </w:r>
    </w:p>
    <w:p w14:paraId="5602DEC9" w14:textId="47299917" w:rsidR="00833754" w:rsidRDefault="00833754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21E2D98E" w14:textId="736B0B30" w:rsidR="00833754" w:rsidRPr="00833754" w:rsidRDefault="00DA763A" w:rsidP="004B5618">
      <w:pPr>
        <w:widowControl w:val="0"/>
        <w:spacing w:after="0"/>
        <w:rPr>
          <w:rFonts w:ascii="XCCW Joined 7a" w:hAnsi="XCCW Joined 7a"/>
          <w:b/>
          <w:color w:val="002060"/>
          <w:sz w:val="20"/>
          <w:szCs w:val="20"/>
        </w:rPr>
      </w:pPr>
      <w:r>
        <w:rPr>
          <w:rFonts w:ascii="XCCW Joined 7a" w:hAnsi="XCCW Joined 7a"/>
          <w:b/>
          <w:color w:val="002060"/>
          <w:sz w:val="20"/>
          <w:szCs w:val="20"/>
        </w:rPr>
        <w:t>Thank you for your support!</w:t>
      </w:r>
      <w:r w:rsidR="00833754" w:rsidRPr="00833754">
        <w:rPr>
          <w:rFonts w:ascii="XCCW Joined 7a" w:hAnsi="XCCW Joined 7a"/>
          <w:b/>
          <w:color w:val="002060"/>
          <w:sz w:val="20"/>
          <w:szCs w:val="20"/>
        </w:rPr>
        <w:t xml:space="preserve"> </w:t>
      </w:r>
    </w:p>
    <w:p w14:paraId="17AE840D" w14:textId="1D0C9DDF" w:rsidR="003709A6" w:rsidRDefault="003709A6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5E672505" w14:textId="7C079CEE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5C3C3D44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2ED9301F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CC34B2" w:rsidRPr="00CC34B2">
        <w:rPr>
          <w:rFonts w:ascii="XCCW Joined 7a" w:hAnsi="XCCW Joined 7a"/>
          <w:sz w:val="20"/>
          <w:szCs w:val="20"/>
        </w:rPr>
        <w:t xml:space="preserve">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02276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C42C2"/>
    <w:rsid w:val="001C5073"/>
    <w:rsid w:val="001D377D"/>
    <w:rsid w:val="001D70AA"/>
    <w:rsid w:val="001E40B8"/>
    <w:rsid w:val="00213043"/>
    <w:rsid w:val="00215A43"/>
    <w:rsid w:val="0023448E"/>
    <w:rsid w:val="00241341"/>
    <w:rsid w:val="00277ECF"/>
    <w:rsid w:val="002A5733"/>
    <w:rsid w:val="002D5667"/>
    <w:rsid w:val="002F3F4D"/>
    <w:rsid w:val="00301FCB"/>
    <w:rsid w:val="0034019F"/>
    <w:rsid w:val="003422BB"/>
    <w:rsid w:val="00354710"/>
    <w:rsid w:val="00365997"/>
    <w:rsid w:val="003709A6"/>
    <w:rsid w:val="00375F8D"/>
    <w:rsid w:val="003C24C3"/>
    <w:rsid w:val="003C66F1"/>
    <w:rsid w:val="003E2F53"/>
    <w:rsid w:val="003F233D"/>
    <w:rsid w:val="003F721E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368D0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6F2BDB"/>
    <w:rsid w:val="0070427E"/>
    <w:rsid w:val="0071187E"/>
    <w:rsid w:val="00735242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33754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96A"/>
    <w:rsid w:val="009A619C"/>
    <w:rsid w:val="009B17D5"/>
    <w:rsid w:val="009C3056"/>
    <w:rsid w:val="009D396A"/>
    <w:rsid w:val="009D435F"/>
    <w:rsid w:val="009F65A2"/>
    <w:rsid w:val="00A01D4D"/>
    <w:rsid w:val="00A0355D"/>
    <w:rsid w:val="00A20329"/>
    <w:rsid w:val="00A20D3E"/>
    <w:rsid w:val="00A322CB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0145"/>
    <w:rsid w:val="00B7263D"/>
    <w:rsid w:val="00B902A0"/>
    <w:rsid w:val="00B90C1A"/>
    <w:rsid w:val="00B91C01"/>
    <w:rsid w:val="00BA1A4D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B2850"/>
    <w:rsid w:val="00CC34B2"/>
    <w:rsid w:val="00CD7087"/>
    <w:rsid w:val="00D26AAA"/>
    <w:rsid w:val="00D426C4"/>
    <w:rsid w:val="00D5081C"/>
    <w:rsid w:val="00D52133"/>
    <w:rsid w:val="00D570BB"/>
    <w:rsid w:val="00D728F4"/>
    <w:rsid w:val="00D92125"/>
    <w:rsid w:val="00DA59B6"/>
    <w:rsid w:val="00DA763A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26951"/>
    <w:rsid w:val="00F3483C"/>
    <w:rsid w:val="00F52289"/>
    <w:rsid w:val="00F55F53"/>
    <w:rsid w:val="00F60F19"/>
    <w:rsid w:val="00F743B3"/>
    <w:rsid w:val="00F753DA"/>
    <w:rsid w:val="00F75A23"/>
    <w:rsid w:val="00F81198"/>
    <w:rsid w:val="00F82AC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A86A910D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2023-06-07T14:20:00Z</dcterms:created>
  <dcterms:modified xsi:type="dcterms:W3CDTF">2023-06-07T14:20:00Z</dcterms:modified>
</cp:coreProperties>
</file>