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88E97D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833754" w:rsidRPr="00833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>Tuesday 6</w:t>
      </w:r>
      <w:r w:rsidR="00833754" w:rsidRPr="00833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0C45B1F5" w14:textId="7D866EDA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33754">
        <w:rPr>
          <w:rFonts w:ascii="XCCW Joined 7a" w:hAnsi="XCCW Joined 7a"/>
          <w:b/>
          <w:sz w:val="20"/>
          <w:szCs w:val="20"/>
        </w:rPr>
        <w:t>Key Skills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29578C92" w14:textId="1EB87BC2" w:rsidR="00833754" w:rsidRDefault="00833754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2670763A" w14:textId="03A7C37A" w:rsidR="00833754" w:rsidRPr="00833754" w:rsidRDefault="00833754" w:rsidP="004B5618">
      <w:pPr>
        <w:widowControl w:val="0"/>
        <w:spacing w:after="0"/>
        <w:rPr>
          <w:rFonts w:ascii="XCCW Joined 7a" w:hAnsi="XCCW Joined 7a"/>
          <w:b/>
          <w:color w:val="00B050"/>
          <w:sz w:val="20"/>
          <w:szCs w:val="20"/>
        </w:rPr>
      </w:pPr>
      <w:r w:rsidRPr="00833754">
        <w:rPr>
          <w:rFonts w:ascii="XCCW Joined 7a" w:hAnsi="XCCW Joined 7a"/>
          <w:b/>
          <w:color w:val="00B050"/>
          <w:sz w:val="20"/>
          <w:szCs w:val="20"/>
        </w:rPr>
        <w:t>We have been learning to tell the time in school. Children have been taught o’clock, half past, quarter past, quarter to and telling the time to the nearest 5 minutes. Please practise this at home.</w:t>
      </w:r>
    </w:p>
    <w:p w14:paraId="5602DEC9" w14:textId="47299917" w:rsidR="00833754" w:rsidRDefault="00833754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21E2D98E" w14:textId="0385B5D7" w:rsidR="00833754" w:rsidRPr="00833754" w:rsidRDefault="00833754" w:rsidP="004B5618">
      <w:pPr>
        <w:widowControl w:val="0"/>
        <w:spacing w:after="0"/>
        <w:rPr>
          <w:rFonts w:ascii="XCCW Joined 7a" w:hAnsi="XCCW Joined 7a"/>
          <w:b/>
          <w:color w:val="002060"/>
          <w:sz w:val="20"/>
          <w:szCs w:val="20"/>
        </w:rPr>
      </w:pPr>
      <w:r w:rsidRPr="00833754">
        <w:rPr>
          <w:rFonts w:ascii="XCCW Joined 7a" w:hAnsi="XCCW Joined 7a"/>
          <w:b/>
          <w:color w:val="002060"/>
          <w:sz w:val="20"/>
          <w:szCs w:val="20"/>
        </w:rPr>
        <w:t xml:space="preserve">Have a lovely half term!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33754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17D5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014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2AC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7B0FDD84</Template>
  <TotalTime>7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2023-05-23T14:41:00Z</dcterms:created>
  <dcterms:modified xsi:type="dcterms:W3CDTF">2023-05-23T14:47:00Z</dcterms:modified>
</cp:coreProperties>
</file>