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86325D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F82AC8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213043" w:rsidRPr="0021304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F82AC8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F82AC8" w:rsidRPr="00F82AC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F82AC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  <w:r w:rsidR="00D426C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21F5937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17D5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2AC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BFC424CE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2023-05-16T14:39:00Z</dcterms:created>
  <dcterms:modified xsi:type="dcterms:W3CDTF">2023-05-16T14:40:00Z</dcterms:modified>
</cp:coreProperties>
</file>