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3A74AE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CB2850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3F721E" w:rsidRPr="003F721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B2850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CB2850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1C36F0" w:rsidRPr="001C36F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3F721E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21F5937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081141DE" w14:textId="784978C1" w:rsidR="003709A6" w:rsidRPr="00F26951" w:rsidRDefault="003709A6" w:rsidP="004B5618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 w:rsidRPr="00F26951">
        <w:rPr>
          <w:rFonts w:ascii="XCCW Joined 7a" w:hAnsi="XCCW Joined 7a"/>
          <w:b/>
          <w:sz w:val="20"/>
          <w:szCs w:val="20"/>
          <w:highlight w:val="yellow"/>
        </w:rPr>
        <w:t xml:space="preserve">RE homework – following on from our whole school worship </w:t>
      </w:r>
      <w:r w:rsidR="00F26951" w:rsidRPr="00F26951">
        <w:rPr>
          <w:rFonts w:ascii="XCCW Joined 7a" w:hAnsi="XCCW Joined 7a"/>
          <w:b/>
          <w:sz w:val="20"/>
          <w:szCs w:val="20"/>
          <w:highlight w:val="yellow"/>
        </w:rPr>
        <w:t>and the introduction of our new Christian Value (Thankfulness) please bring in something that represents this value, it could be a thank you card, a letter or anything else that represents being thankful.</w:t>
      </w:r>
      <w:r w:rsidR="00F26951" w:rsidRPr="00F26951">
        <w:rPr>
          <w:rFonts w:ascii="XCCW Joined 7a" w:hAnsi="XCCW Joined 7a"/>
          <w:b/>
          <w:sz w:val="20"/>
          <w:szCs w:val="20"/>
        </w:rPr>
        <w:t xml:space="preserve">  </w:t>
      </w: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5081C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3E6010D3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4</cp:revision>
  <cp:lastPrinted>2020-03-17T08:13:00Z</cp:lastPrinted>
  <dcterms:created xsi:type="dcterms:W3CDTF">2023-04-18T07:35:00Z</dcterms:created>
  <dcterms:modified xsi:type="dcterms:W3CDTF">2023-04-18T14:27:00Z</dcterms:modified>
</cp:coreProperties>
</file>