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2BD2F14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8D0A29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56FA0">
        <w:rPr>
          <w:rFonts w:ascii="XCCW Joined 7a" w:hAnsi="XCCW Joined 7a"/>
          <w:b/>
          <w:bCs/>
          <w:sz w:val="20"/>
          <w:szCs w:val="20"/>
          <w:u w:val="single"/>
        </w:rPr>
        <w:t>23</w:t>
      </w:r>
      <w:r w:rsidR="00056FA0" w:rsidRPr="00056FA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rd</w:t>
      </w:r>
      <w:r w:rsidR="00056FA0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56FA0">
        <w:rPr>
          <w:rFonts w:ascii="XCCW Joined 7a" w:hAnsi="XCCW Joined 7a"/>
          <w:b/>
          <w:bCs/>
          <w:sz w:val="20"/>
          <w:szCs w:val="20"/>
          <w:u w:val="single"/>
        </w:rPr>
        <w:t>28</w:t>
      </w:r>
      <w:r w:rsidR="00056FA0" w:rsidRPr="00056FA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056FA0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D0A29">
        <w:rPr>
          <w:rFonts w:ascii="XCCW Joined 7a" w:hAnsi="XCCW Joined 7a"/>
          <w:b/>
          <w:bCs/>
          <w:sz w:val="20"/>
          <w:szCs w:val="20"/>
          <w:u w:val="single"/>
        </w:rPr>
        <w:t>w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0F08512E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8D0A29">
        <w:rPr>
          <w:rFonts w:ascii="XCCW Joined 7a" w:hAnsi="XCCW Joined 7a"/>
          <w:b/>
          <w:bCs/>
          <w:sz w:val="20"/>
          <w:szCs w:val="20"/>
        </w:rPr>
        <w:t>iss Chambers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3497F749" w14:textId="5F2C8A9A" w:rsidR="00056FA0" w:rsidRDefault="00511E62" w:rsidP="00A56400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056FA0" w:rsidRPr="00056FA0">
        <w:rPr>
          <w:rFonts w:ascii="XCCW Joined 7a" w:hAnsi="XCCW Joined 7a"/>
          <w:sz w:val="20"/>
          <w:szCs w:val="20"/>
        </w:rPr>
        <w:t>number bonds to 100</w:t>
      </w:r>
    </w:p>
    <w:p w14:paraId="3F083BDF" w14:textId="77777777" w:rsidR="00056FA0" w:rsidRDefault="00056FA0" w:rsidP="00A56400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166D6D54" w14:textId="44F67C38" w:rsidR="009F65A2" w:rsidRPr="00A56400" w:rsidRDefault="00A56400" w:rsidP="00A56400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Arithmetic</w:t>
      </w:r>
      <w:r w:rsidR="00056FA0">
        <w:rPr>
          <w:rFonts w:ascii="XCCW Joined 7a" w:hAnsi="XCCW Joined 7a"/>
          <w:b/>
          <w:sz w:val="20"/>
          <w:szCs w:val="20"/>
        </w:rPr>
        <w:t xml:space="preserve"> 2x table</w:t>
      </w:r>
      <w:r>
        <w:rPr>
          <w:rFonts w:ascii="XCCW Joined 7a" w:hAnsi="XCCW Joined 7a"/>
          <w:b/>
          <w:sz w:val="20"/>
          <w:szCs w:val="20"/>
        </w:rPr>
        <w:t xml:space="preserve"> – </w:t>
      </w:r>
      <w:r w:rsidRPr="00A56400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</w:p>
    <w:p w14:paraId="35886EBC" w14:textId="69C4D3D8" w:rsidR="00831B37" w:rsidRDefault="00B43341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07379B">
        <w:rPr>
          <w:rFonts w:ascii="XCCW Joined 7a" w:hAnsi="XCCW Joined 7a"/>
          <w:b/>
          <w:bCs/>
          <w:sz w:val="20"/>
          <w:szCs w:val="20"/>
        </w:rPr>
        <w:t xml:space="preserve"> </w:t>
      </w:r>
    </w:p>
    <w:p w14:paraId="3EFFE2E8" w14:textId="7D748810" w:rsidR="00A56400" w:rsidRPr="0007379B" w:rsidRDefault="00A56400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Thank you for your support</w:t>
      </w:r>
      <w:bookmarkStart w:id="0" w:name="_GoBack"/>
      <w:bookmarkEnd w:id="0"/>
    </w:p>
    <w:p w14:paraId="3B5EF846" w14:textId="77777777" w:rsidR="0007379B" w:rsidRPr="00CC34B2" w:rsidRDefault="0007379B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0245193B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8D0A29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6FA0"/>
    <w:rsid w:val="000644D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A707D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176F"/>
    <w:rsid w:val="008466F2"/>
    <w:rsid w:val="00882946"/>
    <w:rsid w:val="008A21CB"/>
    <w:rsid w:val="008B12ED"/>
    <w:rsid w:val="008C1012"/>
    <w:rsid w:val="008D0A29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4656132C</Template>
  <TotalTime>3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2022-11-22T08:34:00Z</dcterms:created>
  <dcterms:modified xsi:type="dcterms:W3CDTF">2022-11-22T08:37:00Z</dcterms:modified>
</cp:coreProperties>
</file>