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0AFC7C7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2674A5" w:rsidRPr="002674A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>14</w:t>
      </w:r>
      <w:r w:rsidR="00A20D3E" w:rsidRPr="00A20D3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November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0F08512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8D0A29">
        <w:rPr>
          <w:rFonts w:ascii="XCCW Joined 7a" w:hAnsi="XCCW Joined 7a"/>
          <w:b/>
          <w:bCs/>
          <w:sz w:val="20"/>
          <w:szCs w:val="20"/>
        </w:rPr>
        <w:t>iss Chambers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3A38314C" w:rsidR="009F65A2" w:rsidRPr="00DD525B" w:rsidRDefault="00511E62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B12ED" w:rsidRPr="00542F51">
        <w:rPr>
          <w:rFonts w:ascii="XCCW Joined 7a" w:hAnsi="XCCW Joined 7a"/>
          <w:sz w:val="20"/>
          <w:szCs w:val="20"/>
        </w:rPr>
        <w:t>add</w:t>
      </w:r>
      <w:r w:rsidR="00882946">
        <w:rPr>
          <w:rFonts w:ascii="XCCW Joined 7a" w:hAnsi="XCCW Joined 7a"/>
          <w:sz w:val="20"/>
          <w:szCs w:val="20"/>
        </w:rPr>
        <w:t xml:space="preserve"> 3 1-digit numbers</w:t>
      </w:r>
      <w:bookmarkStart w:id="0" w:name="_GoBack"/>
      <w:bookmarkEnd w:id="0"/>
    </w:p>
    <w:p w14:paraId="166D6D54" w14:textId="477EE285" w:rsidR="009F65A2" w:rsidRPr="00A56400" w:rsidRDefault="00A56400" w:rsidP="00A56400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 w:rsidRPr="00A56400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0245193B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8D0A29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D78D147</Template>
  <TotalTime>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2022-11-08T16:08:00Z</dcterms:created>
  <dcterms:modified xsi:type="dcterms:W3CDTF">2022-11-08T16:11:00Z</dcterms:modified>
</cp:coreProperties>
</file>