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7AED057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D434B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FD434B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E0BC1">
        <w:rPr>
          <w:rFonts w:ascii="XCCW Joined 7a" w:hAnsi="XCCW Joined 7a"/>
          <w:b/>
          <w:bCs/>
          <w:sz w:val="20"/>
          <w:szCs w:val="20"/>
          <w:u w:val="single"/>
        </w:rPr>
        <w:t>Phonics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3AB835E" w:rsidR="006E7B88" w:rsidRDefault="005E0BC1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Phonics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 xml:space="preserve">Complete your </w:t>
      </w:r>
      <w:r>
        <w:rPr>
          <w:rFonts w:ascii="XCCW Joined 7a" w:hAnsi="XCCW Joined 7a"/>
          <w:sz w:val="20"/>
          <w:szCs w:val="20"/>
        </w:rPr>
        <w:t>phoneme spotter</w:t>
      </w:r>
      <w:r w:rsidR="00FE3E03">
        <w:rPr>
          <w:rFonts w:ascii="XCCW Joined 7a" w:hAnsi="XCCW Joined 7a"/>
          <w:sz w:val="20"/>
          <w:szCs w:val="20"/>
        </w:rPr>
        <w:t xml:space="preserve"> sheet looking at the ‘ay’ grapheme.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713FDA72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51835914" w:rsidR="00511E6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FD434B">
        <w:rPr>
          <w:rFonts w:ascii="XCCW Joined 7a" w:hAnsi="XCCW Joined 7a"/>
          <w:sz w:val="20"/>
          <w:szCs w:val="20"/>
        </w:rPr>
        <w:t>Representing numbers</w:t>
      </w:r>
    </w:p>
    <w:p w14:paraId="36FD28B6" w14:textId="290F9CCB" w:rsidR="00C2733D" w:rsidRDefault="00C2733D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56FEE6F2" w14:textId="4A0712CF" w:rsidR="00C2733D" w:rsidRPr="00C2733D" w:rsidRDefault="00C2733D" w:rsidP="00C87DCC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 w:rsidRPr="00C2733D">
        <w:rPr>
          <w:rFonts w:ascii="XCCW Joined 7a" w:hAnsi="XCCW Joined 7a"/>
          <w:b/>
          <w:color w:val="FF0000"/>
          <w:sz w:val="20"/>
          <w:szCs w:val="20"/>
        </w:rPr>
        <w:t>Please send in a named baby photo for science next Wednesday</w:t>
      </w:r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6FBA6BAD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FD434B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  <w:bookmarkStart w:id="0" w:name="_GoBack"/>
      <w:bookmarkEnd w:id="0"/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33D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34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A539D42C</Template>
  <TotalTime>11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Louise Chambers</cp:lastModifiedBy>
  <cp:revision>6</cp:revision>
  <cp:lastPrinted>2020-03-17T08:13:00Z</cp:lastPrinted>
  <dcterms:created xsi:type="dcterms:W3CDTF">2021-09-07T10:02:00Z</dcterms:created>
  <dcterms:modified xsi:type="dcterms:W3CDTF">2022-09-06T15:34:00Z</dcterms:modified>
</cp:coreProperties>
</file>